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378B0" w14:textId="1D330257" w:rsidR="00F87859" w:rsidRDefault="008E3650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64736" behindDoc="0" locked="0" layoutInCell="1" allowOverlap="1" wp14:anchorId="63B0F8A2" wp14:editId="52DBC00C">
            <wp:simplePos x="0" y="0"/>
            <wp:positionH relativeFrom="column">
              <wp:posOffset>-178297</wp:posOffset>
            </wp:positionH>
            <wp:positionV relativeFrom="paragraph">
              <wp:posOffset>225176</wp:posOffset>
            </wp:positionV>
            <wp:extent cx="4147930" cy="829494"/>
            <wp:effectExtent l="0" t="0" r="5080" b="8890"/>
            <wp:wrapNone/>
            <wp:docPr id="898966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30" cy="8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712379DC" wp14:editId="53637B4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9DF1D" w14:textId="12024A4C" w:rsidR="00F87859" w:rsidRDefault="00F87859" w:rsidP="00F87859">
      <w:pPr>
        <w:rPr>
          <w:rFonts w:cs="Arial"/>
          <w:szCs w:val="32"/>
        </w:rPr>
      </w:pPr>
    </w:p>
    <w:p w14:paraId="642139F1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9B8CDA8" w14:textId="77777777" w:rsidR="00F87859" w:rsidRDefault="00F87859" w:rsidP="00D35AB8">
      <w:pPr>
        <w:spacing w:after="240"/>
        <w:rPr>
          <w:rFonts w:cs="Arial"/>
          <w:szCs w:val="32"/>
        </w:rPr>
      </w:pPr>
    </w:p>
    <w:p w14:paraId="71B69094" w14:textId="51478473" w:rsidR="00F87859" w:rsidRDefault="00F87859" w:rsidP="00D35AB8">
      <w:pPr>
        <w:spacing w:after="240"/>
        <w:rPr>
          <w:rFonts w:cs="Arial"/>
          <w:szCs w:val="32"/>
        </w:rPr>
      </w:pPr>
    </w:p>
    <w:p w14:paraId="2C3DD3A8" w14:textId="40BB51F7" w:rsidR="00887F23" w:rsidRDefault="00E97DFA" w:rsidP="00F87859">
      <w:pPr>
        <w:pStyle w:val="Title"/>
      </w:pPr>
      <w:r>
        <w:t>How to be part of the</w:t>
      </w:r>
      <w:r w:rsidR="008E3650">
        <w:t xml:space="preserve"> </w:t>
      </w:r>
      <w:r w:rsidR="00C75BEB">
        <w:br/>
      </w:r>
      <w:r w:rsidR="008E3650" w:rsidRPr="0092614C">
        <w:rPr>
          <w:color w:val="532476"/>
        </w:rPr>
        <w:t xml:space="preserve">My Home, My </w:t>
      </w:r>
      <w:r w:rsidR="008E3650" w:rsidRPr="009A75EF">
        <w:rPr>
          <w:color w:val="532476"/>
        </w:rPr>
        <w:t>Choice</w:t>
      </w:r>
      <w:r w:rsidR="008E3650" w:rsidRPr="003D73F2">
        <w:rPr>
          <w:color w:val="7030A0"/>
        </w:rPr>
        <w:t xml:space="preserve"> </w:t>
      </w:r>
      <w:r>
        <w:br/>
      </w:r>
      <w:r w:rsidR="008E3650">
        <w:t>steering group</w:t>
      </w:r>
    </w:p>
    <w:p w14:paraId="5AEDB00B" w14:textId="10080943" w:rsidR="00887F23" w:rsidRDefault="00D42FC4" w:rsidP="00F87859">
      <w:pPr>
        <w:pStyle w:val="Title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15042AC6" wp14:editId="2A7C3FDC">
                <wp:simplePos x="0" y="0"/>
                <wp:positionH relativeFrom="column">
                  <wp:posOffset>-180975</wp:posOffset>
                </wp:positionH>
                <wp:positionV relativeFrom="paragraph">
                  <wp:posOffset>478790</wp:posOffset>
                </wp:positionV>
                <wp:extent cx="2857500" cy="2914650"/>
                <wp:effectExtent l="0" t="0" r="0" b="0"/>
                <wp:wrapThrough wrapText="bothSides">
                  <wp:wrapPolygon edited="0">
                    <wp:start x="10224" y="0"/>
                    <wp:lineTo x="6480" y="847"/>
                    <wp:lineTo x="5904" y="1129"/>
                    <wp:lineTo x="5904" y="2541"/>
                    <wp:lineTo x="4032" y="4800"/>
                    <wp:lineTo x="0" y="7765"/>
                    <wp:lineTo x="288" y="8612"/>
                    <wp:lineTo x="4752" y="9318"/>
                    <wp:lineTo x="1440" y="10024"/>
                    <wp:lineTo x="1008" y="10306"/>
                    <wp:lineTo x="1152" y="21318"/>
                    <wp:lineTo x="20304" y="21318"/>
                    <wp:lineTo x="20736" y="10447"/>
                    <wp:lineTo x="19872" y="10024"/>
                    <wp:lineTo x="16560" y="9318"/>
                    <wp:lineTo x="20448" y="8612"/>
                    <wp:lineTo x="21024" y="7906"/>
                    <wp:lineTo x="20016" y="7059"/>
                    <wp:lineTo x="10800" y="0"/>
                    <wp:lineTo x="10224" y="0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914650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905E4D" id="Group 56" o:spid="_x0000_s1026" style="position:absolute;margin-left:-14.25pt;margin-top:37.7pt;width:225pt;height:229.5pt;z-index:251907072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39446;height:39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rnHEAAAA2wAAAA8AAABkcnMvZG93bnJldi54bWxEj0FrwkAUhO+F/oflFXqrGy22El1FBEHx&#10;YjWHentmn0kw+zburib+e7dQ8DjMzDfMZNaZWtzI+cqygn4vAUGcW11xoSDbLz9GIHxA1lhbJgV3&#10;8jCbvr5MMNW25R+67UIhIoR9igrKEJpUSp+XZND3bEMcvZN1BkOUrpDaYRvhppaDJPmSBiuOCyU2&#10;tCgpP++uRkE73A6+s/yT6XI43n831Vov3Vqp97duPgYRqAvP8H97pRUM+/D3Jf4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vrnHEAAAA2wAAAA8AAAAAAAAAAAAAAAAA&#10;nwIAAGRycy9kb3ducmV2LnhtbFBLBQYAAAAABAAEAPcAAACQAwAAAAA=&#10;">
                  <v:imagedata r:id="rId11" o:title=""/>
                  <v:path arrowok="t"/>
                </v:shape>
                <v:shape id="Picture 32" o:spid="_x0000_s1028" type="#_x0000_t75" style="position:absolute;left:5031;top:7445;width:28994;height:28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0zjDAAAA2wAAAA8AAABkcnMvZG93bnJldi54bWxEj0FrwkAUhO8F/8PyCl5K3RihSHSVogiC&#10;Ymlq74/sM0mbfRt2VxP/vSsIHoeZ+YaZL3vTiAs5X1tWMB4lIIgLq2suFRx/Nu9TED4ga2wsk4Ir&#10;eVguBi9zzLTt+JsueShFhLDPUEEVQptJ6YuKDPqRbYmjd7LOYIjSlVI77CLcNDJNkg9psOa4UGFL&#10;q4qK//xsFNSHt+lqrXfH9G/tfvdNa786tEoNX/vPGYhAfXiGH+2tVjBJ4f4l/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fTOMMAAADbAAAADwAAAAAAAAAAAAAAAACf&#10;AgAAZHJzL2Rvd25yZXYueG1sUEsFBgAAAAAEAAQA9wAAAI8DAAAAAA==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Pr="00EC5A5D">
        <w:rPr>
          <w:noProof/>
          <w:lang w:eastAsia="en-NZ"/>
        </w:rPr>
        <w:drawing>
          <wp:anchor distT="0" distB="0" distL="114300" distR="114300" simplePos="0" relativeHeight="251909120" behindDoc="1" locked="0" layoutInCell="1" allowOverlap="1" wp14:anchorId="631FE30A" wp14:editId="7BAAAD31">
            <wp:simplePos x="0" y="0"/>
            <wp:positionH relativeFrom="column">
              <wp:posOffset>3017693</wp:posOffset>
            </wp:positionH>
            <wp:positionV relativeFrom="paragraph">
              <wp:posOffset>554239</wp:posOffset>
            </wp:positionV>
            <wp:extent cx="2914650" cy="29146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771EE" w14:textId="74AD6932" w:rsidR="00887F23" w:rsidRDefault="00887F23" w:rsidP="00F87859">
      <w:pPr>
        <w:pStyle w:val="Title"/>
      </w:pPr>
    </w:p>
    <w:p w14:paraId="462AB2CB" w14:textId="77777777" w:rsidR="00887F23" w:rsidRDefault="00887F23" w:rsidP="00F87859">
      <w:pPr>
        <w:pStyle w:val="Title"/>
      </w:pPr>
    </w:p>
    <w:p w14:paraId="6F19EEFC" w14:textId="77777777" w:rsidR="00887F23" w:rsidRDefault="00887F23" w:rsidP="00F87859">
      <w:pPr>
        <w:pStyle w:val="Title"/>
      </w:pPr>
    </w:p>
    <w:p w14:paraId="536F0D36" w14:textId="04443C84" w:rsidR="00D42FC4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</w:p>
    <w:p w14:paraId="50F22033" w14:textId="25A009BC" w:rsidR="00F87859" w:rsidRPr="00570380" w:rsidRDefault="00D42FC4" w:rsidP="00BF5DDC">
      <w:pPr>
        <w:pStyle w:val="Datepublished"/>
      </w:pPr>
      <w:r>
        <w:t xml:space="preserve">Published: </w:t>
      </w:r>
      <w:r w:rsidR="008E3650">
        <w:t>May 2023</w:t>
      </w:r>
    </w:p>
    <w:p w14:paraId="0B167D91" w14:textId="088A71A3" w:rsidR="00124EA8" w:rsidRDefault="008B339C" w:rsidP="009F4F62">
      <w:pPr>
        <w:pStyle w:val="Heading1"/>
      </w:pPr>
      <w:r>
        <w:lastRenderedPageBreak/>
        <w:t>What is this document about?</w:t>
      </w:r>
    </w:p>
    <w:p w14:paraId="47A49CA6" w14:textId="76E0825F" w:rsidR="008B339C" w:rsidRDefault="00D42FC4" w:rsidP="00EA7F63">
      <w:pPr>
        <w:rPr>
          <w:noProof/>
        </w:rPr>
      </w:pPr>
      <w:r w:rsidRPr="00D42FC4">
        <w:rPr>
          <w:noProof/>
          <w:lang w:val="en-NZ" w:eastAsia="en-NZ"/>
        </w:rPr>
        <w:drawing>
          <wp:anchor distT="0" distB="0" distL="114300" distR="114300" simplePos="0" relativeHeight="251913216" behindDoc="0" locked="0" layoutInCell="1" allowOverlap="1" wp14:anchorId="570E0C46" wp14:editId="5DC31B92">
            <wp:simplePos x="0" y="0"/>
            <wp:positionH relativeFrom="column">
              <wp:posOffset>159500</wp:posOffset>
            </wp:positionH>
            <wp:positionV relativeFrom="paragraph">
              <wp:posOffset>455468</wp:posOffset>
            </wp:positionV>
            <wp:extent cx="1238250" cy="1238250"/>
            <wp:effectExtent l="0" t="0" r="0" b="0"/>
            <wp:wrapThrough wrapText="bothSides">
              <wp:wrapPolygon edited="0">
                <wp:start x="8640" y="0"/>
                <wp:lineTo x="7311" y="2326"/>
                <wp:lineTo x="6646" y="5649"/>
                <wp:lineTo x="1994" y="6978"/>
                <wp:lineTo x="1329" y="7643"/>
                <wp:lineTo x="332" y="13957"/>
                <wp:lineTo x="665" y="17945"/>
                <wp:lineTo x="3988" y="21268"/>
                <wp:lineTo x="5649" y="21268"/>
                <wp:lineTo x="16615" y="21268"/>
                <wp:lineTo x="17612" y="21268"/>
                <wp:lineTo x="20935" y="17280"/>
                <wp:lineTo x="21268" y="14289"/>
                <wp:lineTo x="20271" y="8640"/>
                <wp:lineTo x="18942" y="6978"/>
                <wp:lineTo x="14622" y="5317"/>
                <wp:lineTo x="13625" y="1994"/>
                <wp:lineTo x="12628" y="0"/>
                <wp:lineTo x="864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asy Read Logo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9C">
        <w:rPr>
          <w:noProof/>
          <w:sz w:val="12"/>
          <w:szCs w:val="8"/>
        </w:rPr>
        <w:br/>
      </w:r>
      <w:r w:rsidR="008B339C">
        <w:rPr>
          <w:noProof/>
          <w:sz w:val="12"/>
          <w:szCs w:val="8"/>
        </w:rPr>
        <w:br/>
      </w:r>
      <w:r w:rsidR="008B339C">
        <w:rPr>
          <w:noProof/>
          <w:sz w:val="12"/>
          <w:szCs w:val="8"/>
        </w:rPr>
        <w:br/>
      </w:r>
      <w:r w:rsidR="008B339C">
        <w:rPr>
          <w:noProof/>
          <w:sz w:val="12"/>
          <w:szCs w:val="8"/>
        </w:rPr>
        <w:br/>
      </w:r>
      <w:r w:rsidR="008B339C">
        <w:rPr>
          <w:noProof/>
          <w:sz w:val="12"/>
          <w:szCs w:val="8"/>
        </w:rPr>
        <w:br/>
      </w:r>
      <w:r w:rsidR="008B339C">
        <w:rPr>
          <w:noProof/>
        </w:rPr>
        <w:t xml:space="preserve">This Easy Read document is from Whaikaha – Ministry of Disabled People. </w:t>
      </w:r>
      <w:r w:rsidR="008B339C">
        <w:rPr>
          <w:noProof/>
        </w:rPr>
        <w:br/>
      </w:r>
      <w:r w:rsidR="008B339C">
        <w:rPr>
          <w:noProof/>
        </w:rPr>
        <w:br/>
      </w:r>
    </w:p>
    <w:p w14:paraId="27EABD81" w14:textId="26F8B1F3" w:rsidR="0063322C" w:rsidRDefault="00D42FC4" w:rsidP="00EA7F63">
      <w:pPr>
        <w:rPr>
          <w:b/>
          <w:bCs/>
          <w:lang w:val="en-NZ" w:eastAsia="en-GB"/>
        </w:rPr>
      </w:pPr>
      <w:r w:rsidRPr="00D42FC4">
        <w:rPr>
          <w:noProof/>
          <w:lang w:val="en-NZ" w:eastAsia="en-NZ"/>
        </w:rPr>
        <w:drawing>
          <wp:anchor distT="0" distB="0" distL="114300" distR="114300" simplePos="0" relativeHeight="251911168" behindDoc="0" locked="0" layoutInCell="1" allowOverlap="1" wp14:anchorId="29D8E1DD" wp14:editId="2105AA19">
            <wp:simplePos x="0" y="0"/>
            <wp:positionH relativeFrom="margin">
              <wp:posOffset>-299720</wp:posOffset>
            </wp:positionH>
            <wp:positionV relativeFrom="paragraph">
              <wp:posOffset>211455</wp:posOffset>
            </wp:positionV>
            <wp:extent cx="2183765" cy="430530"/>
            <wp:effectExtent l="0" t="0" r="0" b="7620"/>
            <wp:wrapNone/>
            <wp:docPr id="1706938190" name="Picture 170693819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5EF">
        <w:rPr>
          <w:b/>
          <w:bCs/>
          <w:noProof/>
          <w:color w:val="532476"/>
          <w:lang w:val="en-NZ" w:eastAsia="en-N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64B0AC1" wp14:editId="715B56CC">
                <wp:simplePos x="0" y="0"/>
                <wp:positionH relativeFrom="column">
                  <wp:posOffset>2218055</wp:posOffset>
                </wp:positionH>
                <wp:positionV relativeFrom="paragraph">
                  <wp:posOffset>1649095</wp:posOffset>
                </wp:positionV>
                <wp:extent cx="3505200" cy="753322"/>
                <wp:effectExtent l="0" t="0" r="0" b="8890"/>
                <wp:wrapNone/>
                <wp:docPr id="1796" name="Rectangl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53322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417266" id="Rectangle 1796" o:spid="_x0000_s1026" style="position:absolute;margin-left:174.65pt;margin-top:129.85pt;width:276pt;height:59.3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" fillcolor="#e8d9f3" stroked="f" strokeweight="1pt"/>
            </w:pict>
          </mc:Fallback>
        </mc:AlternateContent>
      </w:r>
      <w:r w:rsidR="008B339C">
        <w:rPr>
          <w:noProof/>
        </w:rPr>
        <w:t xml:space="preserve">Whaikaha is working on a </w:t>
      </w:r>
      <w:r w:rsidR="008B339C">
        <w:rPr>
          <w:b/>
          <w:bCs/>
          <w:noProof/>
        </w:rPr>
        <w:t>prog</w:t>
      </w:r>
      <w:bookmarkStart w:id="0" w:name="_GoBack"/>
      <w:bookmarkEnd w:id="0"/>
      <w:r w:rsidR="008B339C">
        <w:rPr>
          <w:b/>
          <w:bCs/>
          <w:noProof/>
        </w:rPr>
        <w:t xml:space="preserve">ramme </w:t>
      </w:r>
      <w:r w:rsidR="008B339C">
        <w:rPr>
          <w:noProof/>
        </w:rPr>
        <w:t>called</w:t>
      </w:r>
      <w:r>
        <w:rPr>
          <w:noProof/>
        </w:rPr>
        <w:t xml:space="preserve"> </w:t>
      </w:r>
      <w:r w:rsidR="008B339C" w:rsidRPr="00D42FC4">
        <w:rPr>
          <w:b/>
          <w:bCs/>
          <w:lang w:val="en-NZ" w:eastAsia="en-GB"/>
        </w:rPr>
        <w:t xml:space="preserve">My Home, </w:t>
      </w:r>
    </w:p>
    <w:p w14:paraId="6270F87E" w14:textId="015C0B69" w:rsidR="008B339C" w:rsidRPr="00D42FC4" w:rsidRDefault="00F72F56" w:rsidP="00EA7F63">
      <w:pPr>
        <w:rPr>
          <w:noProof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05376" behindDoc="0" locked="0" layoutInCell="1" allowOverlap="1" wp14:anchorId="76BAF0B7" wp14:editId="0B1304CA">
            <wp:simplePos x="0" y="0"/>
            <wp:positionH relativeFrom="column">
              <wp:posOffset>-95250</wp:posOffset>
            </wp:positionH>
            <wp:positionV relativeFrom="paragraph">
              <wp:posOffset>575945</wp:posOffset>
            </wp:positionV>
            <wp:extent cx="1687483" cy="1371600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48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39C" w:rsidRPr="00D42FC4">
        <w:rPr>
          <w:b/>
          <w:bCs/>
          <w:lang w:val="en-NZ" w:eastAsia="en-GB"/>
        </w:rPr>
        <w:t>My Choice.</w:t>
      </w:r>
      <w:r w:rsidR="008B339C" w:rsidRPr="00D42FC4">
        <w:rPr>
          <w:b/>
          <w:bCs/>
          <w:noProof/>
        </w:rPr>
        <w:br/>
      </w:r>
      <w:r w:rsidR="008B339C" w:rsidRPr="00D42FC4">
        <w:rPr>
          <w:b/>
          <w:bCs/>
          <w:noProof/>
        </w:rPr>
        <w:br/>
      </w:r>
      <w:r w:rsidR="008B339C" w:rsidRPr="00D42FC4">
        <w:rPr>
          <w:b/>
          <w:bCs/>
          <w:noProof/>
        </w:rPr>
        <w:br/>
      </w:r>
      <w:r w:rsidR="008B339C" w:rsidRPr="00D42FC4">
        <w:rPr>
          <w:noProof/>
        </w:rPr>
        <w:t xml:space="preserve">A </w:t>
      </w:r>
      <w:r w:rsidR="008B339C" w:rsidRPr="00D42FC4">
        <w:rPr>
          <w:b/>
          <w:bCs/>
          <w:noProof/>
        </w:rPr>
        <w:t xml:space="preserve">programme </w:t>
      </w:r>
      <w:r w:rsidR="008B339C" w:rsidRPr="00D42FC4">
        <w:rPr>
          <w:noProof/>
        </w:rPr>
        <w:t>is work that looks to make something better.</w:t>
      </w:r>
    </w:p>
    <w:p w14:paraId="3FE8264C" w14:textId="16C682EE" w:rsidR="00786B53" w:rsidRDefault="00786B53">
      <w:pPr>
        <w:spacing w:line="240" w:lineRule="auto"/>
        <w:ind w:left="0"/>
        <w:rPr>
          <w:noProof/>
        </w:rPr>
      </w:pPr>
    </w:p>
    <w:p w14:paraId="5899AF17" w14:textId="4B6C92CF" w:rsidR="00D42FC4" w:rsidRDefault="00613379">
      <w:pPr>
        <w:spacing w:line="240" w:lineRule="auto"/>
        <w:ind w:left="0"/>
        <w:rPr>
          <w:noProof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F722A10" wp14:editId="09A26C43">
                <wp:simplePos x="0" y="0"/>
                <wp:positionH relativeFrom="column">
                  <wp:posOffset>2216150</wp:posOffset>
                </wp:positionH>
                <wp:positionV relativeFrom="paragraph">
                  <wp:posOffset>158577</wp:posOffset>
                </wp:positionV>
                <wp:extent cx="3505200" cy="2802255"/>
                <wp:effectExtent l="0" t="0" r="0" b="0"/>
                <wp:wrapNone/>
                <wp:docPr id="1638662002" name="Rectangle 163866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80225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4E9EBF" id="Rectangle 1638662002" o:spid="_x0000_s1026" style="position:absolute;margin-left:174.5pt;margin-top:12.5pt;width:276pt;height:220.6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" fillcolor="#e8d9f3" stroked="f" strokeweight="1pt"/>
            </w:pict>
          </mc:Fallback>
        </mc:AlternateContent>
      </w:r>
    </w:p>
    <w:p w14:paraId="05050845" w14:textId="3F7D77E0" w:rsidR="008B339C" w:rsidRDefault="00D42FC4" w:rsidP="00EA7F63">
      <w:pPr>
        <w:rPr>
          <w:noProof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489F819" wp14:editId="57F0DF73">
                <wp:simplePos x="0" y="0"/>
                <wp:positionH relativeFrom="column">
                  <wp:posOffset>-224155</wp:posOffset>
                </wp:positionH>
                <wp:positionV relativeFrom="paragraph">
                  <wp:posOffset>225425</wp:posOffset>
                </wp:positionV>
                <wp:extent cx="1990725" cy="2124075"/>
                <wp:effectExtent l="0" t="0" r="0" b="9525"/>
                <wp:wrapThrough wrapText="bothSides">
                  <wp:wrapPolygon edited="0">
                    <wp:start x="9922" y="0"/>
                    <wp:lineTo x="6201" y="969"/>
                    <wp:lineTo x="5581" y="1550"/>
                    <wp:lineTo x="5581" y="3487"/>
                    <wp:lineTo x="0" y="7749"/>
                    <wp:lineTo x="207" y="8524"/>
                    <wp:lineTo x="4547" y="9686"/>
                    <wp:lineTo x="1240" y="10074"/>
                    <wp:lineTo x="827" y="10461"/>
                    <wp:lineTo x="827" y="21503"/>
                    <wp:lineTo x="20463" y="21503"/>
                    <wp:lineTo x="21083" y="10655"/>
                    <wp:lineTo x="20256" y="10074"/>
                    <wp:lineTo x="16743" y="9686"/>
                    <wp:lineTo x="20670" y="8524"/>
                    <wp:lineTo x="21083" y="7943"/>
                    <wp:lineTo x="19636" y="6587"/>
                    <wp:lineTo x="11162" y="0"/>
                    <wp:lineTo x="9922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2124075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20C27" id="Group 2" o:spid="_x0000_s1026" style="position:absolute;margin-left:-17.65pt;margin-top:17.75pt;width:156.75pt;height:167.25pt;z-index:251915264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9446;height:39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tQLEAAAA2gAAAA8AAABkcnMvZG93bnJldi54bWxEj0FrwkAUhO9C/8PyCr3pRsVWoptQCkLF&#10;S2tz0Nsz+0yC2bfp7tbEf98tFDwOM/MNs84H04orOd9YVjCdJCCIS6sbrhQUX5vxEoQPyBpby6Tg&#10;Rh7y7GG0xlTbnj/pug+ViBD2KSqoQ+hSKX1Zk0E/sR1x9M7WGQxRukpqh32Em1bOkuRZGmw4LtTY&#10;0VtN5WX/YxT0i4/ZS1HOmb6Pp9th12z1xm2VenocXlcgAg3hHv5vv2sFc/i7Em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MtQLEAAAA2gAAAA8AAAAAAAAAAAAAAAAA&#10;nwIAAGRycy9kb3ducmV2LnhtbFBLBQYAAAAABAAEAPcAAACQAwAAAAA=&#10;">
                  <v:imagedata r:id="rId18" o:title=""/>
                  <v:path arrowok="t"/>
                </v:shape>
                <v:shape id="Picture 4" o:spid="_x0000_s1028" type="#_x0000_t75" style="position:absolute;left:5031;top:7445;width:28994;height:28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JVbDAAAA2gAAAA8AAABkcnMvZG93bnJldi54bWxEj09rwkAUxO8Fv8PyBG91Y7FFoqsEMbQn&#10;sf65P7LPJJp9m+5uTfrtu4LgcZiZ3zCLVW8acSPna8sKJuMEBHFhdc2lguMhf52B8AFZY2OZFPyR&#10;h9Vy8LLAVNuOv+m2D6WIEPYpKqhCaFMpfVGRQT+2LXH0ztYZDFG6UmqHXYSbRr4lyYc0WHNcqLCl&#10;dUXFdf9rFGxO7n1zyba7Nv+ZbLO8746fbqfUaNhncxCB+vAMP9pfWsEU7lfi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klVsMAAADaAAAADwAAAAAAAAAAAAAAAACf&#10;AgAAZHJzL2Rvd25yZXYueG1sUEsFBgAAAAAEAAQA9wAAAI8DAAAAAA==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  <w:r w:rsidR="008B339C">
        <w:rPr>
          <w:noProof/>
        </w:rPr>
        <w:t xml:space="preserve">The </w:t>
      </w:r>
      <w:r w:rsidR="008B339C">
        <w:rPr>
          <w:b/>
          <w:bCs/>
          <w:noProof/>
        </w:rPr>
        <w:t>My Home, My Choice</w:t>
      </w:r>
      <w:r w:rsidR="008B339C">
        <w:rPr>
          <w:noProof/>
        </w:rPr>
        <w:t xml:space="preserve"> programme looks at what changes are needed so that people in </w:t>
      </w:r>
      <w:r w:rsidR="008B339C">
        <w:rPr>
          <w:b/>
          <w:bCs/>
          <w:noProof/>
        </w:rPr>
        <w:t>residential services</w:t>
      </w:r>
      <w:r w:rsidR="008B339C">
        <w:rPr>
          <w:noProof/>
        </w:rPr>
        <w:t xml:space="preserve"> have more:</w:t>
      </w:r>
    </w:p>
    <w:p w14:paraId="39B13C44" w14:textId="3E9D798B" w:rsidR="008B339C" w:rsidRPr="00EA7F63" w:rsidRDefault="00511834" w:rsidP="00EA7F63">
      <w:pPr>
        <w:pStyle w:val="Listtoplevel"/>
      </w:pPr>
      <w:r w:rsidRPr="00511834">
        <w:rPr>
          <w:noProof/>
        </w:rPr>
        <w:t xml:space="preserve">choice in </w:t>
      </w:r>
      <w:r w:rsidRPr="00EA7F63">
        <w:t>their lives</w:t>
      </w:r>
    </w:p>
    <w:p w14:paraId="2FE60794" w14:textId="62B4A47D" w:rsidR="008B339C" w:rsidRDefault="00511834" w:rsidP="00EA7F63">
      <w:pPr>
        <w:pStyle w:val="Listtoplevel"/>
        <w:rPr>
          <w:noProof/>
        </w:rPr>
      </w:pPr>
      <w:proofErr w:type="gramStart"/>
      <w:r w:rsidRPr="00EA7F63">
        <w:t>control</w:t>
      </w:r>
      <w:proofErr w:type="gramEnd"/>
      <w:r w:rsidRPr="00EA7F63">
        <w:t xml:space="preserve"> </w:t>
      </w:r>
      <w:r w:rsidR="008B339C" w:rsidRPr="00EA7F63">
        <w:t>in their lives</w:t>
      </w:r>
      <w:r w:rsidR="008B339C">
        <w:rPr>
          <w:noProof/>
        </w:rPr>
        <w:t xml:space="preserve">. </w:t>
      </w:r>
    </w:p>
    <w:p w14:paraId="7C186260" w14:textId="240BFB7E" w:rsidR="008B339C" w:rsidRDefault="00F72F56" w:rsidP="008B339C">
      <w:pPr>
        <w:rPr>
          <w:noProof/>
        </w:rPr>
      </w:pPr>
      <w:r w:rsidRPr="00D42FC4">
        <w:rPr>
          <w:noProof/>
          <w:lang w:val="en-NZ" w:eastAsia="en-NZ"/>
        </w:rPr>
        <w:lastRenderedPageBreak/>
        <w:drawing>
          <wp:anchor distT="0" distB="0" distL="114300" distR="114300" simplePos="0" relativeHeight="251920384" behindDoc="1" locked="0" layoutInCell="1" allowOverlap="1" wp14:anchorId="6C156308" wp14:editId="308E5268">
            <wp:simplePos x="0" y="0"/>
            <wp:positionH relativeFrom="column">
              <wp:posOffset>-47625</wp:posOffset>
            </wp:positionH>
            <wp:positionV relativeFrom="paragraph">
              <wp:posOffset>-123825</wp:posOffset>
            </wp:positionV>
            <wp:extent cx="1428750" cy="1318525"/>
            <wp:effectExtent l="0" t="0" r="0" b="0"/>
            <wp:wrapNone/>
            <wp:docPr id="1357661601" name="Picture 135766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-support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25" cy="131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FC4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AF80D45" wp14:editId="7ABBE477">
                <wp:simplePos x="0" y="0"/>
                <wp:positionH relativeFrom="column">
                  <wp:posOffset>2171700</wp:posOffset>
                </wp:positionH>
                <wp:positionV relativeFrom="paragraph">
                  <wp:posOffset>-114300</wp:posOffset>
                </wp:positionV>
                <wp:extent cx="3505200" cy="2505075"/>
                <wp:effectExtent l="0" t="0" r="0" b="9525"/>
                <wp:wrapNone/>
                <wp:docPr id="435123284" name="Rectangle 435123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50507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3C974" id="Rectangle 435123284" o:spid="_x0000_s1026" style="position:absolute;margin-left:171pt;margin-top:-9pt;width:276pt;height:197.2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" fillcolor="#e8d9f3" stroked="f" strokeweight="1pt"/>
            </w:pict>
          </mc:Fallback>
        </mc:AlternateContent>
      </w:r>
      <w:r w:rsidR="000D74B0">
        <w:rPr>
          <w:b/>
          <w:bCs/>
          <w:noProof/>
        </w:rPr>
        <w:t xml:space="preserve">Residential services </w:t>
      </w:r>
      <w:r w:rsidR="006A14F8">
        <w:rPr>
          <w:noProof/>
        </w:rPr>
        <w:t xml:space="preserve">are </w:t>
      </w:r>
      <w:r w:rsidR="000D74B0">
        <w:rPr>
          <w:noProof/>
        </w:rPr>
        <w:t>when dis</w:t>
      </w:r>
      <w:r w:rsidR="00CD28C2">
        <w:rPr>
          <w:noProof/>
        </w:rPr>
        <w:t>abled</w:t>
      </w:r>
      <w:r w:rsidR="000D74B0">
        <w:rPr>
          <w:noProof/>
        </w:rPr>
        <w:t xml:space="preserve"> people:</w:t>
      </w:r>
    </w:p>
    <w:p w14:paraId="506B54FF" w14:textId="2A20A44A" w:rsidR="000D74B0" w:rsidRDefault="00511834" w:rsidP="00EA7F63">
      <w:pPr>
        <w:pStyle w:val="Listtoplevel"/>
        <w:rPr>
          <w:noProof/>
        </w:rPr>
      </w:pPr>
      <w:r>
        <w:rPr>
          <w:noProof/>
        </w:rPr>
        <w:t>live in a ho</w:t>
      </w:r>
      <w:r w:rsidR="00CD28C2">
        <w:rPr>
          <w:noProof/>
        </w:rPr>
        <w:t>use</w:t>
      </w:r>
      <w:r>
        <w:rPr>
          <w:noProof/>
        </w:rPr>
        <w:t xml:space="preserve"> in the community </w:t>
      </w:r>
    </w:p>
    <w:p w14:paraId="7E2D697F" w14:textId="414B6BB2" w:rsidR="000D74B0" w:rsidRDefault="00D42FC4" w:rsidP="00D42FC4">
      <w:pPr>
        <w:pStyle w:val="ListParagraph"/>
        <w:rPr>
          <w:noProof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FF082F7" wp14:editId="394636E0">
                <wp:simplePos x="0" y="0"/>
                <wp:positionH relativeFrom="column">
                  <wp:posOffset>-123825</wp:posOffset>
                </wp:positionH>
                <wp:positionV relativeFrom="paragraph">
                  <wp:posOffset>74930</wp:posOffset>
                </wp:positionV>
                <wp:extent cx="1790065" cy="829945"/>
                <wp:effectExtent l="0" t="0" r="635" b="82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829945"/>
                          <a:chOff x="0" y="0"/>
                          <a:chExt cx="1790065" cy="829945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837565" cy="829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661600" name="Picture 135766160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23F14" id="Group 5" o:spid="_x0000_s1026" style="position:absolute;margin-left:-9.75pt;margin-top:5.9pt;width:140.95pt;height:65.35pt;z-index:251919360" coordsize="17900,8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">
                <v:shape id="Picture 91" o:spid="_x0000_s1027" type="#_x0000_t75" style="position:absolute;left:9525;width:8375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lZLDAAAA2wAAAA8AAABkcnMvZG93bnJldi54bWxEj11rwjAUhu8H+w/hDLzTVEVZO6MM8RsZ&#10;zI1dH5qzpqw5KU2q9d8bQdjly/vx8M4Wna3EmRpfOlYwHCQgiHOnSy4UfH+t+68gfEDWWDkmBVfy&#10;sJg/P80w0+7Cn3Q+hULEEfYZKjAh1JmUPjdk0Q9cTRy9X9dYDFE2hdQNXuK4reQoSabSYsmRYLCm&#10;paH879TayNWH9eRnl7at/Bin+8lma1ZHVqr30r2/gQjUhf/wo73TCtIh3L/EH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WVksMAAADbAAAADwAAAAAAAAAAAAAAAACf&#10;AgAAZHJzL2Rvd25yZXYueG1sUEsFBgAAAAAEAAQA9wAAAI8DAAAAAA==&#10;">
                  <v:imagedata r:id="rId23" o:title=""/>
                  <v:path arrowok="t"/>
                </v:shape>
                <v:shape id="Picture 1357661600" o:spid="_x0000_s1028" type="#_x0000_t75" style="position:absolute;width:8299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RXDLAAAA4wAAAA8AAABkcnMvZG93bnJldi54bWxEj09Lw0AQxe9Cv8MyBW920xbTNnZbiiKo&#10;t0aFHofsNBvcP2F3bWM+vXMQPM7Mm/feb7sfnBUXiqkLXsF8VoAg3wTd+VbBx/vz3RpEyug12uBJ&#10;wQ8l2O8mN1usdLj6I13q3Ao28alCBSbnvpIyNYYcplnoyfPtHKLDzGNspY54ZXNn5aIoSumw85xg&#10;sKdHQ81X/e0UvOFqHMZojd6cjuflpx1f6/WTUrfT4fAAItOQ/8V/3y+a6y/vV2U5LwumYCZegNz9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gzEVwywAAAOMAAAAPAAAAAAAA&#10;AAAAAAAAAJ8CAABkcnMvZG93bnJldi54bWxQSwUGAAAAAAQABAD3AAAAlwMAAAAA&#10;">
                  <v:imagedata r:id="rId24" o:title=""/>
                  <v:path arrowok="t"/>
                </v:shape>
              </v:group>
            </w:pict>
          </mc:Fallback>
        </mc:AlternateContent>
      </w:r>
      <w:r w:rsidR="00511834">
        <w:rPr>
          <w:noProof/>
        </w:rPr>
        <w:t xml:space="preserve">get </w:t>
      </w:r>
      <w:r w:rsidR="000D74B0">
        <w:rPr>
          <w:noProof/>
        </w:rPr>
        <w:t xml:space="preserve">support all through the </w:t>
      </w:r>
      <w:r w:rsidR="00521C38">
        <w:rPr>
          <w:noProof/>
        </w:rPr>
        <w:br/>
      </w:r>
      <w:r w:rsidR="000D74B0">
        <w:rPr>
          <w:noProof/>
        </w:rPr>
        <w:t xml:space="preserve">day / night. </w:t>
      </w:r>
    </w:p>
    <w:p w14:paraId="0F3E8869" w14:textId="23346433" w:rsidR="0006598A" w:rsidRDefault="0006598A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7242DFF3" w14:textId="5E7E67FE" w:rsidR="00BC575F" w:rsidRDefault="00657E26">
      <w:pPr>
        <w:spacing w:line="240" w:lineRule="auto"/>
        <w:ind w:left="0"/>
      </w:pPr>
      <w:r w:rsidRPr="0059697D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9904" behindDoc="0" locked="0" layoutInCell="1" allowOverlap="1" wp14:anchorId="566A604C" wp14:editId="2A17A16C">
            <wp:simplePos x="0" y="0"/>
            <wp:positionH relativeFrom="column">
              <wp:posOffset>-132715</wp:posOffset>
            </wp:positionH>
            <wp:positionV relativeFrom="paragraph">
              <wp:posOffset>196215</wp:posOffset>
            </wp:positionV>
            <wp:extent cx="1943100" cy="2697480"/>
            <wp:effectExtent l="19050" t="19050" r="19050" b="26670"/>
            <wp:wrapNone/>
            <wp:docPr id="32717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70378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r="2639"/>
                    <a:stretch/>
                  </pic:blipFill>
                  <pic:spPr bwMode="auto">
                    <a:xfrm>
                      <a:off x="0" y="0"/>
                      <a:ext cx="1943100" cy="26974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D6F01" w14:textId="77777777" w:rsidR="00D42FC4" w:rsidRDefault="00D42FC4">
      <w:pPr>
        <w:spacing w:line="240" w:lineRule="auto"/>
        <w:ind w:left="0"/>
      </w:pPr>
    </w:p>
    <w:p w14:paraId="4B0A937E" w14:textId="0837C49D" w:rsidR="00BC1CF4" w:rsidRDefault="00BC575F" w:rsidP="00BC575F">
      <w:r>
        <w:t xml:space="preserve">You can find out more about the programme in the </w:t>
      </w:r>
      <w:r w:rsidRPr="00CD28C2">
        <w:t>Easy Read document called</w:t>
      </w:r>
      <w:r w:rsidR="00BC1CF4">
        <w:t>:</w:t>
      </w:r>
    </w:p>
    <w:p w14:paraId="14471B6E" w14:textId="77777777" w:rsidR="00BC1CF4" w:rsidRDefault="00BC1CF4" w:rsidP="00BC575F"/>
    <w:p w14:paraId="1371C5CA" w14:textId="6FC93019" w:rsidR="00BC575F" w:rsidRDefault="00BC575F" w:rsidP="00BC575F">
      <w:pPr>
        <w:rPr>
          <w:rFonts w:eastAsia="Times New Roman"/>
          <w:shd w:val="clear" w:color="auto" w:fill="FFFFFF"/>
          <w:lang w:eastAsia="en-GB"/>
        </w:rPr>
      </w:pPr>
      <w:r w:rsidRPr="00CD28C2">
        <w:rPr>
          <w:b/>
          <w:bCs/>
        </w:rPr>
        <w:t>About t</w:t>
      </w:r>
      <w:r w:rsidRPr="00CD28C2">
        <w:rPr>
          <w:rFonts w:eastAsia="Times New Roman"/>
          <w:b/>
          <w:bCs/>
          <w:shd w:val="clear" w:color="auto" w:fill="FFFFFF"/>
          <w:lang w:eastAsia="en-GB"/>
        </w:rPr>
        <w:t>h</w:t>
      </w:r>
      <w:r>
        <w:rPr>
          <w:rFonts w:eastAsia="Times New Roman"/>
          <w:b/>
          <w:bCs/>
          <w:shd w:val="clear" w:color="auto" w:fill="FFFFFF"/>
          <w:lang w:eastAsia="en-GB"/>
        </w:rPr>
        <w:t>e My Home, My Choice programme</w:t>
      </w:r>
      <w:r>
        <w:rPr>
          <w:rFonts w:eastAsia="Times New Roman"/>
          <w:shd w:val="clear" w:color="auto" w:fill="FFFFFF"/>
          <w:lang w:eastAsia="en-GB"/>
        </w:rPr>
        <w:t xml:space="preserve">. </w:t>
      </w:r>
    </w:p>
    <w:p w14:paraId="0EBD9A45" w14:textId="77777777" w:rsidR="00BC575F" w:rsidRDefault="00BC575F" w:rsidP="00BC575F">
      <w:pPr>
        <w:rPr>
          <w:rFonts w:eastAsia="Times New Roman"/>
          <w:shd w:val="clear" w:color="auto" w:fill="FFFFFF"/>
          <w:lang w:eastAsia="en-GB"/>
        </w:rPr>
      </w:pPr>
    </w:p>
    <w:p w14:paraId="1AD41246" w14:textId="772EB9FC" w:rsidR="00BC575F" w:rsidRDefault="00BC575F" w:rsidP="00BC575F">
      <w:pPr>
        <w:rPr>
          <w:rFonts w:eastAsia="Times New Roman"/>
          <w:shd w:val="clear" w:color="auto" w:fill="FFFFFF"/>
          <w:lang w:eastAsia="en-GB"/>
        </w:rPr>
      </w:pPr>
    </w:p>
    <w:p w14:paraId="54CDCCAA" w14:textId="2A69D4A3" w:rsidR="00BC575F" w:rsidRDefault="00657E26" w:rsidP="00BC575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33024" behindDoc="0" locked="0" layoutInCell="1" allowOverlap="1" wp14:anchorId="25194927" wp14:editId="5912E503">
            <wp:simplePos x="0" y="0"/>
            <wp:positionH relativeFrom="margin">
              <wp:posOffset>266700</wp:posOffset>
            </wp:positionH>
            <wp:positionV relativeFrom="paragraph">
              <wp:posOffset>487680</wp:posOffset>
            </wp:positionV>
            <wp:extent cx="1171575" cy="1219488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1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75F">
        <w:rPr>
          <w:rFonts w:eastAsia="Times New Roman"/>
          <w:shd w:val="clear" w:color="auto" w:fill="FFFFFF"/>
          <w:lang w:eastAsia="en-GB"/>
        </w:rPr>
        <w:t xml:space="preserve">You can find this document on </w:t>
      </w:r>
      <w:r>
        <w:rPr>
          <w:rFonts w:eastAsia="Times New Roman"/>
          <w:shd w:val="clear" w:color="auto" w:fill="FFFFFF"/>
          <w:lang w:eastAsia="en-GB"/>
        </w:rPr>
        <w:t>the Whaikaha</w:t>
      </w:r>
      <w:r w:rsidR="00BC575F">
        <w:rPr>
          <w:rFonts w:eastAsia="Times New Roman"/>
          <w:shd w:val="clear" w:color="auto" w:fill="FFFFFF"/>
          <w:lang w:eastAsia="en-GB"/>
        </w:rPr>
        <w:t xml:space="preserve"> website at:</w:t>
      </w:r>
    </w:p>
    <w:p w14:paraId="7AE10211" w14:textId="7345A67C" w:rsidR="00657E26" w:rsidRPr="00E20753" w:rsidRDefault="00657E26" w:rsidP="00657E26">
      <w:pPr>
        <w:pStyle w:val="ListParagraph"/>
        <w:numPr>
          <w:ilvl w:val="0"/>
          <w:numId w:val="0"/>
        </w:numPr>
        <w:ind w:left="3686"/>
        <w:rPr>
          <w:rStyle w:val="normaltextrun"/>
          <w:rFonts w:cs="Arial"/>
          <w:b/>
        </w:rPr>
      </w:pPr>
      <w:hyperlink r:id="rId27" w:history="1">
        <w:r w:rsidRPr="00E20753">
          <w:rPr>
            <w:rStyle w:val="Hyperlink"/>
            <w:rFonts w:cs="Arial"/>
            <w:b/>
            <w:color w:val="auto"/>
            <w:u w:val="none"/>
          </w:rPr>
          <w:t>www.whaikaha.govt.nz/about-us/policy-strategies-and-action-plans/my-home-my-choice</w:t>
        </w:r>
      </w:hyperlink>
    </w:p>
    <w:p w14:paraId="33156257" w14:textId="77777777" w:rsidR="00BC575F" w:rsidRPr="00096813" w:rsidRDefault="00BC575F" w:rsidP="00BC575F">
      <w:pPr>
        <w:pStyle w:val="Listtoplevel"/>
        <w:numPr>
          <w:ilvl w:val="0"/>
          <w:numId w:val="0"/>
        </w:numPr>
        <w:ind w:left="4167" w:hanging="567"/>
      </w:pPr>
      <w:r w:rsidRPr="00096813">
        <w:rPr>
          <w:shd w:val="clear" w:color="auto" w:fill="FFFFFF"/>
          <w:lang w:eastAsia="en-GB"/>
        </w:rPr>
        <w:br w:type="page"/>
      </w:r>
    </w:p>
    <w:p w14:paraId="752978B8" w14:textId="0AC8D5D6" w:rsidR="00D852B6" w:rsidRDefault="008B0EF0" w:rsidP="00F5241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52800" behindDoc="0" locked="0" layoutInCell="1" allowOverlap="1" wp14:anchorId="7D920798" wp14:editId="3139CDA6">
            <wp:simplePos x="0" y="0"/>
            <wp:positionH relativeFrom="column">
              <wp:posOffset>-135981</wp:posOffset>
            </wp:positionH>
            <wp:positionV relativeFrom="paragraph">
              <wp:posOffset>-64770</wp:posOffset>
            </wp:positionV>
            <wp:extent cx="1730181" cy="1084217"/>
            <wp:effectExtent l="0" t="0" r="3810" b="1905"/>
            <wp:wrapNone/>
            <wp:docPr id="1809174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81" cy="10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8A">
        <w:rPr>
          <w:rFonts w:eastAsia="Times New Roman"/>
          <w:shd w:val="clear" w:color="auto" w:fill="FFFFFF"/>
          <w:lang w:eastAsia="en-GB"/>
        </w:rPr>
        <w:t xml:space="preserve">The My Home, My Choice programme includes a </w:t>
      </w:r>
      <w:r w:rsidR="0006598A">
        <w:rPr>
          <w:rFonts w:eastAsia="Times New Roman"/>
          <w:b/>
          <w:bCs/>
          <w:shd w:val="clear" w:color="auto" w:fill="FFFFFF"/>
          <w:lang w:eastAsia="en-GB"/>
        </w:rPr>
        <w:t>steering group.</w:t>
      </w:r>
    </w:p>
    <w:p w14:paraId="69E4644E" w14:textId="44E5C533" w:rsidR="0006598A" w:rsidRDefault="0006598A" w:rsidP="00F52414">
      <w:pPr>
        <w:rPr>
          <w:rFonts w:eastAsia="Times New Roman"/>
          <w:shd w:val="clear" w:color="auto" w:fill="FFFFFF"/>
          <w:lang w:eastAsia="en-GB"/>
        </w:rPr>
      </w:pPr>
    </w:p>
    <w:p w14:paraId="68C7455C" w14:textId="2A28CE7D" w:rsidR="0006598A" w:rsidRDefault="00D42FC4" w:rsidP="00F52414">
      <w:pPr>
        <w:rPr>
          <w:rFonts w:eastAsia="Times New Roman"/>
          <w:shd w:val="clear" w:color="auto" w:fill="FFFFFF"/>
          <w:lang w:eastAsia="en-GB"/>
        </w:rPr>
      </w:pPr>
      <w:r w:rsidRPr="00EC5A5D">
        <w:rPr>
          <w:noProof/>
          <w:lang w:val="en-NZ" w:eastAsia="en-NZ"/>
        </w:rPr>
        <w:drawing>
          <wp:anchor distT="0" distB="0" distL="114300" distR="114300" simplePos="0" relativeHeight="251922432" behindDoc="1" locked="0" layoutInCell="1" allowOverlap="1" wp14:anchorId="69F1056D" wp14:editId="5343321F">
            <wp:simplePos x="0" y="0"/>
            <wp:positionH relativeFrom="column">
              <wp:posOffset>-272</wp:posOffset>
            </wp:positionH>
            <wp:positionV relativeFrom="paragraph">
              <wp:posOffset>86995</wp:posOffset>
            </wp:positionV>
            <wp:extent cx="1515291" cy="15152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91" cy="151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8A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01D00B" wp14:editId="64194F7C">
                <wp:simplePos x="0" y="0"/>
                <wp:positionH relativeFrom="column">
                  <wp:posOffset>2199419</wp:posOffset>
                </wp:positionH>
                <wp:positionV relativeFrom="paragraph">
                  <wp:posOffset>257286</wp:posOffset>
                </wp:positionV>
                <wp:extent cx="3505200" cy="1133061"/>
                <wp:effectExtent l="0" t="0" r="0" b="0"/>
                <wp:wrapNone/>
                <wp:docPr id="1641382237" name="Rectangle 164138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33061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33B3A1" id="Rectangle 1641382237" o:spid="_x0000_s1026" style="position:absolute;margin-left:173.2pt;margin-top:20.25pt;width:276pt;height:89.2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" fillcolor="#e8d9f3" stroked="f" strokeweight="1pt"/>
            </w:pict>
          </mc:Fallback>
        </mc:AlternateContent>
      </w:r>
    </w:p>
    <w:p w14:paraId="7A79FE26" w14:textId="552FE9CA" w:rsidR="0006598A" w:rsidRPr="0006598A" w:rsidRDefault="0006598A" w:rsidP="00F52414">
      <w:pPr>
        <w:rPr>
          <w:rFonts w:eastAsiaTheme="minorHAnsi"/>
          <w:noProof/>
          <w:szCs w:val="22"/>
          <w:lang w:val="en-GB"/>
        </w:rPr>
      </w:pPr>
      <w:r w:rsidRPr="0006598A">
        <w:rPr>
          <w:rFonts w:eastAsiaTheme="minorHAnsi"/>
          <w:noProof/>
          <w:szCs w:val="22"/>
          <w:lang w:val="en-GB"/>
        </w:rPr>
        <w:t xml:space="preserve">A </w:t>
      </w:r>
      <w:r w:rsidRPr="0006598A">
        <w:rPr>
          <w:rFonts w:eastAsiaTheme="minorHAnsi"/>
          <w:b/>
          <w:bCs/>
          <w:noProof/>
          <w:szCs w:val="22"/>
          <w:lang w:val="en-GB"/>
        </w:rPr>
        <w:t>steering group</w:t>
      </w:r>
      <w:r w:rsidRPr="0006598A">
        <w:rPr>
          <w:rFonts w:eastAsiaTheme="minorHAnsi"/>
          <w:noProof/>
          <w:szCs w:val="22"/>
          <w:lang w:val="en-GB"/>
        </w:rPr>
        <w:t xml:space="preserve"> is a group of people who guide the work being done on the programme. </w:t>
      </w:r>
    </w:p>
    <w:p w14:paraId="51ABD196" w14:textId="7F94E144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47943711" w14:textId="771CC676" w:rsidR="00D852B6" w:rsidRDefault="009A43B3" w:rsidP="00F5241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09472" behindDoc="0" locked="0" layoutInCell="1" allowOverlap="1" wp14:anchorId="5A1EE394" wp14:editId="64A36285">
            <wp:simplePos x="0" y="0"/>
            <wp:positionH relativeFrom="column">
              <wp:posOffset>333472</wp:posOffset>
            </wp:positionH>
            <wp:positionV relativeFrom="paragraph">
              <wp:posOffset>207645</wp:posOffset>
            </wp:positionV>
            <wp:extent cx="1181100" cy="1196672"/>
            <wp:effectExtent l="0" t="0" r="0" b="0"/>
            <wp:wrapThrough wrapText="bothSides">
              <wp:wrapPolygon edited="0">
                <wp:start x="4181" y="688"/>
                <wp:lineTo x="3135" y="2408"/>
                <wp:lineTo x="3484" y="4471"/>
                <wp:lineTo x="5226" y="6879"/>
                <wp:lineTo x="2439" y="8255"/>
                <wp:lineTo x="1045" y="9975"/>
                <wp:lineTo x="1394" y="12382"/>
                <wp:lineTo x="2787" y="17885"/>
                <wp:lineTo x="5226" y="19261"/>
                <wp:lineTo x="9406" y="19261"/>
                <wp:lineTo x="20206" y="18573"/>
                <wp:lineTo x="20206" y="11694"/>
                <wp:lineTo x="17419" y="9631"/>
                <wp:lineTo x="11497" y="6879"/>
                <wp:lineTo x="5574" y="688"/>
                <wp:lineTo x="4181" y="688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s up-0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9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33065" w14:textId="15DA69E2" w:rsidR="003325A4" w:rsidRDefault="003325A4" w:rsidP="00F5241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</w:t>
      </w:r>
      <w:r w:rsidR="00DC3668">
        <w:rPr>
          <w:rFonts w:eastAsia="Times New Roman"/>
          <w:shd w:val="clear" w:color="auto" w:fill="FFFFFF"/>
          <w:lang w:eastAsia="en-GB"/>
        </w:rPr>
        <w:t>people who are chosen to be part of the steering group will get money for the work they do.</w:t>
      </w: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4B84DEDF" w14:textId="17D319A2" w:rsidR="003325A4" w:rsidRDefault="003325A4" w:rsidP="00F52414">
      <w:pPr>
        <w:rPr>
          <w:rFonts w:eastAsia="Times New Roman"/>
          <w:shd w:val="clear" w:color="auto" w:fill="FFFFFF"/>
          <w:lang w:eastAsia="en-GB"/>
        </w:rPr>
      </w:pPr>
    </w:p>
    <w:p w14:paraId="34C6D637" w14:textId="3A312CC6" w:rsidR="00183ECB" w:rsidRDefault="00183ECB" w:rsidP="00F52414">
      <w:pPr>
        <w:rPr>
          <w:rFonts w:eastAsia="Times New Roman"/>
          <w:shd w:val="clear" w:color="auto" w:fill="FFFFFF"/>
          <w:lang w:eastAsia="en-GB"/>
        </w:rPr>
      </w:pPr>
    </w:p>
    <w:p w14:paraId="382F2099" w14:textId="7B9F4290" w:rsidR="00EA0E65" w:rsidRDefault="00EA0E6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77186B1" w14:textId="5A8530D4" w:rsidR="00DC3668" w:rsidRDefault="0070583D" w:rsidP="00F5241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97856" behindDoc="0" locked="0" layoutInCell="1" allowOverlap="1" wp14:anchorId="55A448BF" wp14:editId="05077F92">
            <wp:simplePos x="0" y="0"/>
            <wp:positionH relativeFrom="column">
              <wp:posOffset>-151856</wp:posOffset>
            </wp:positionH>
            <wp:positionV relativeFrom="paragraph">
              <wp:posOffset>-12700</wp:posOffset>
            </wp:positionV>
            <wp:extent cx="1730181" cy="1084217"/>
            <wp:effectExtent l="0" t="0" r="3810" b="1905"/>
            <wp:wrapNone/>
            <wp:docPr id="1354440962" name="Picture 135444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81" cy="10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68">
        <w:rPr>
          <w:rFonts w:eastAsia="Times New Roman"/>
          <w:shd w:val="clear" w:color="auto" w:fill="FFFFFF"/>
          <w:lang w:eastAsia="en-GB"/>
        </w:rPr>
        <w:t xml:space="preserve">Some of the people who are chosen to be part of the steering group might have </w:t>
      </w:r>
      <w:r w:rsidR="00DC3668">
        <w:rPr>
          <w:rFonts w:eastAsia="Times New Roman"/>
          <w:b/>
          <w:bCs/>
          <w:shd w:val="clear" w:color="auto" w:fill="FFFFFF"/>
          <w:lang w:eastAsia="en-GB"/>
        </w:rPr>
        <w:t xml:space="preserve">accessibility needs </w:t>
      </w:r>
      <w:r w:rsidR="00DC3668">
        <w:rPr>
          <w:rFonts w:eastAsia="Times New Roman"/>
          <w:shd w:val="clear" w:color="auto" w:fill="FFFFFF"/>
          <w:lang w:eastAsia="en-GB"/>
        </w:rPr>
        <w:t>like</w:t>
      </w:r>
      <w:r w:rsidR="00025AF8">
        <w:rPr>
          <w:rFonts w:eastAsia="Times New Roman"/>
          <w:shd w:val="clear" w:color="auto" w:fill="FFFFFF"/>
          <w:lang w:eastAsia="en-GB"/>
        </w:rPr>
        <w:t xml:space="preserve"> needing</w:t>
      </w:r>
      <w:r w:rsidR="00DC3668">
        <w:rPr>
          <w:rFonts w:eastAsia="Times New Roman"/>
          <w:shd w:val="clear" w:color="auto" w:fill="FFFFFF"/>
          <w:lang w:eastAsia="en-GB"/>
        </w:rPr>
        <w:t>:</w:t>
      </w:r>
    </w:p>
    <w:p w14:paraId="254A423A" w14:textId="7F6AACB4" w:rsidR="003325A4" w:rsidRPr="00F52414" w:rsidRDefault="00866ABC" w:rsidP="00F52414">
      <w:pPr>
        <w:pStyle w:val="Listtoplevel"/>
      </w:pPr>
      <w:r w:rsidRPr="000A67FE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98528" behindDoc="0" locked="0" layoutInCell="1" allowOverlap="1" wp14:anchorId="6064C121" wp14:editId="78871E67">
            <wp:simplePos x="0" y="0"/>
            <wp:positionH relativeFrom="column">
              <wp:posOffset>-26670</wp:posOffset>
            </wp:positionH>
            <wp:positionV relativeFrom="paragraph">
              <wp:posOffset>484929</wp:posOffset>
            </wp:positionV>
            <wp:extent cx="1512000" cy="1206336"/>
            <wp:effectExtent l="0" t="0" r="0" b="0"/>
            <wp:wrapNone/>
            <wp:docPr id="12517304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2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55">
        <w:rPr>
          <w:shd w:val="clear" w:color="auto" w:fill="FFFFFF"/>
          <w:lang w:eastAsia="en-GB"/>
        </w:rPr>
        <w:t>N</w:t>
      </w:r>
      <w:r w:rsidR="00DC3668">
        <w:rPr>
          <w:shd w:val="clear" w:color="auto" w:fill="FFFFFF"/>
          <w:lang w:eastAsia="en-GB"/>
        </w:rPr>
        <w:t xml:space="preserve">ew Zealand </w:t>
      </w:r>
      <w:r w:rsidR="00CE2055">
        <w:rPr>
          <w:shd w:val="clear" w:color="auto" w:fill="FFFFFF"/>
          <w:lang w:eastAsia="en-GB"/>
        </w:rPr>
        <w:t>S</w:t>
      </w:r>
      <w:r w:rsidR="00DC3668">
        <w:rPr>
          <w:shd w:val="clear" w:color="auto" w:fill="FFFFFF"/>
          <w:lang w:eastAsia="en-GB"/>
        </w:rPr>
        <w:t xml:space="preserve">ign </w:t>
      </w:r>
      <w:r w:rsidR="00CE2055">
        <w:rPr>
          <w:shd w:val="clear" w:color="auto" w:fill="FFFFFF"/>
          <w:lang w:eastAsia="en-GB"/>
        </w:rPr>
        <w:t>L</w:t>
      </w:r>
      <w:r w:rsidR="00DC3668">
        <w:rPr>
          <w:shd w:val="clear" w:color="auto" w:fill="FFFFFF"/>
          <w:lang w:eastAsia="en-GB"/>
        </w:rPr>
        <w:t>anguage</w:t>
      </w:r>
      <w:r w:rsidR="00CE2055">
        <w:rPr>
          <w:shd w:val="clear" w:color="auto" w:fill="FFFFFF"/>
          <w:lang w:eastAsia="en-GB"/>
        </w:rPr>
        <w:t xml:space="preserve"> interpr</w:t>
      </w:r>
      <w:r w:rsidR="00CE2055" w:rsidRPr="00F52414">
        <w:t xml:space="preserve">eters </w:t>
      </w:r>
    </w:p>
    <w:p w14:paraId="02ACA605" w14:textId="4FE84418" w:rsidR="003325A4" w:rsidRPr="003325A4" w:rsidRDefault="00025AF8" w:rsidP="00F52414">
      <w:pPr>
        <w:pStyle w:val="Listtoplevel"/>
        <w:rPr>
          <w:shd w:val="clear" w:color="auto" w:fill="FFFFFF"/>
          <w:lang w:eastAsia="en-GB"/>
        </w:rPr>
      </w:pPr>
      <w:proofErr w:type="gramStart"/>
      <w:r>
        <w:t>s</w:t>
      </w:r>
      <w:r w:rsidR="00DC3668">
        <w:t>upport</w:t>
      </w:r>
      <w:proofErr w:type="gramEnd"/>
      <w:r w:rsidR="00DC3668">
        <w:t xml:space="preserve"> when taking part in meetings</w:t>
      </w:r>
      <w:r w:rsidR="00CE2055">
        <w:rPr>
          <w:shd w:val="clear" w:color="auto" w:fill="FFFFFF"/>
          <w:lang w:eastAsia="en-GB"/>
        </w:rPr>
        <w:t xml:space="preserve">. </w:t>
      </w:r>
    </w:p>
    <w:p w14:paraId="3EEE8F61" w14:textId="77777777" w:rsidR="003325A4" w:rsidRDefault="003325A4" w:rsidP="004567B0">
      <w:pPr>
        <w:rPr>
          <w:rFonts w:eastAsia="Times New Roman"/>
          <w:shd w:val="clear" w:color="auto" w:fill="FFFFFF"/>
          <w:lang w:eastAsia="en-GB"/>
        </w:rPr>
      </w:pPr>
    </w:p>
    <w:p w14:paraId="0A80975D" w14:textId="15DB3ABB" w:rsidR="00EA0E65" w:rsidRDefault="00006784" w:rsidP="004567B0">
      <w:pPr>
        <w:rPr>
          <w:rFonts w:eastAsia="Times New Roman"/>
          <w:shd w:val="clear" w:color="auto" w:fill="FFFFFF"/>
          <w:lang w:eastAsia="en-GB"/>
        </w:rPr>
      </w:pPr>
      <w:r w:rsidRPr="000D5263">
        <w:rPr>
          <w:rFonts w:eastAsiaTheme="minorHAnsi"/>
          <w:b/>
          <w:bCs/>
          <w:noProof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EDBF1D1" wp14:editId="044A0A34">
                <wp:simplePos x="0" y="0"/>
                <wp:positionH relativeFrom="column">
                  <wp:posOffset>2181224</wp:posOffset>
                </wp:positionH>
                <wp:positionV relativeFrom="paragraph">
                  <wp:posOffset>285115</wp:posOffset>
                </wp:positionV>
                <wp:extent cx="3749675" cy="1754372"/>
                <wp:effectExtent l="0" t="0" r="3175" b="0"/>
                <wp:wrapNone/>
                <wp:docPr id="332691683" name="Rectangle 33269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1754372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D41C4" id="Rectangle 332691683" o:spid="_x0000_s1026" style="position:absolute;margin-left:171.75pt;margin-top:22.45pt;width:295.25pt;height:138.1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" fillcolor="#e8d9f3" stroked="f" strokeweight="1pt"/>
            </w:pict>
          </mc:Fallback>
        </mc:AlternateContent>
      </w:r>
    </w:p>
    <w:p w14:paraId="259A342D" w14:textId="77777777" w:rsidR="003F24B1" w:rsidRDefault="00EA49E8" w:rsidP="00DC3668">
      <w:pPr>
        <w:rPr>
          <w:rFonts w:eastAsiaTheme="minorHAnsi"/>
          <w:noProof/>
          <w:szCs w:val="22"/>
          <w:lang w:val="en-GB"/>
        </w:rPr>
      </w:pPr>
      <w:r w:rsidRPr="006D71A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55872" behindDoc="0" locked="0" layoutInCell="1" allowOverlap="1" wp14:anchorId="318070E9" wp14:editId="6EC2CE06">
            <wp:simplePos x="0" y="0"/>
            <wp:positionH relativeFrom="column">
              <wp:posOffset>50800</wp:posOffset>
            </wp:positionH>
            <wp:positionV relativeFrom="paragraph">
              <wp:posOffset>141605</wp:posOffset>
            </wp:positionV>
            <wp:extent cx="1512000" cy="1353041"/>
            <wp:effectExtent l="0" t="0" r="0" b="0"/>
            <wp:wrapNone/>
            <wp:docPr id="221494386" name="Picture 22149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3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68" w:rsidRPr="000D5263">
        <w:rPr>
          <w:rFonts w:eastAsiaTheme="minorHAnsi"/>
          <w:b/>
          <w:bCs/>
          <w:noProof/>
          <w:szCs w:val="22"/>
          <w:lang w:val="en-GB"/>
        </w:rPr>
        <w:t>Accessibility needs</w:t>
      </w:r>
      <w:r w:rsidR="00DC3668" w:rsidRPr="000D5263">
        <w:rPr>
          <w:rFonts w:eastAsiaTheme="minorHAnsi"/>
          <w:noProof/>
          <w:szCs w:val="22"/>
          <w:lang w:val="en-GB"/>
        </w:rPr>
        <w:t xml:space="preserve"> are when a disabled person needs support to do the things / work they want to do in the same way as someone who is not disabled.</w:t>
      </w:r>
    </w:p>
    <w:p w14:paraId="020E4813" w14:textId="77777777" w:rsidR="003F24B1" w:rsidRDefault="003F24B1" w:rsidP="00DC3668">
      <w:pPr>
        <w:rPr>
          <w:rFonts w:eastAsiaTheme="minorHAnsi"/>
          <w:noProof/>
          <w:szCs w:val="22"/>
          <w:lang w:val="en-GB"/>
        </w:rPr>
      </w:pPr>
    </w:p>
    <w:p w14:paraId="337D4986" w14:textId="74D84F9F" w:rsidR="003F24B1" w:rsidRDefault="00D42FC4" w:rsidP="00DC3668">
      <w:pPr>
        <w:rPr>
          <w:rFonts w:eastAsiaTheme="minorHAnsi"/>
          <w:noProof/>
          <w:szCs w:val="22"/>
          <w:lang w:val="en-GB"/>
        </w:rPr>
      </w:pPr>
      <w:r>
        <w:rPr>
          <w:rFonts w:eastAsiaTheme="minorHAnsi"/>
          <w:noProof/>
          <w:szCs w:val="22"/>
          <w:lang w:val="en-NZ" w:eastAsia="en-NZ"/>
        </w:rPr>
        <w:drawing>
          <wp:anchor distT="0" distB="0" distL="114300" distR="114300" simplePos="0" relativeHeight="251923456" behindDoc="0" locked="0" layoutInCell="1" allowOverlap="1" wp14:anchorId="4B2F6073" wp14:editId="4266C0E1">
            <wp:simplePos x="0" y="0"/>
            <wp:positionH relativeFrom="column">
              <wp:posOffset>273685</wp:posOffset>
            </wp:positionH>
            <wp:positionV relativeFrom="paragraph">
              <wp:posOffset>137160</wp:posOffset>
            </wp:positionV>
            <wp:extent cx="1123950" cy="1138768"/>
            <wp:effectExtent l="0" t="0" r="0" b="0"/>
            <wp:wrapThrough wrapText="bothSides">
              <wp:wrapPolygon edited="0">
                <wp:start x="3661" y="723"/>
                <wp:lineTo x="3295" y="3253"/>
                <wp:lineTo x="4759" y="7228"/>
                <wp:lineTo x="2563" y="7590"/>
                <wp:lineTo x="1098" y="9397"/>
                <wp:lineTo x="1464" y="15179"/>
                <wp:lineTo x="4027" y="18793"/>
                <wp:lineTo x="5492" y="19516"/>
                <wp:lineTo x="8420" y="19516"/>
                <wp:lineTo x="18305" y="18793"/>
                <wp:lineTo x="20868" y="17709"/>
                <wp:lineTo x="20502" y="11926"/>
                <wp:lineTo x="17939" y="10119"/>
                <wp:lineTo x="12081" y="7228"/>
                <wp:lineTo x="5858" y="723"/>
                <wp:lineTo x="3661" y="723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s up-0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3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E959D" w14:textId="3F3B95FA" w:rsidR="00DC3668" w:rsidRPr="000D5263" w:rsidRDefault="003F24B1" w:rsidP="00DC3668">
      <w:pPr>
        <w:rPr>
          <w:rFonts w:eastAsiaTheme="minorHAnsi"/>
          <w:noProof/>
          <w:szCs w:val="22"/>
          <w:lang w:val="en-GB"/>
        </w:rPr>
      </w:pPr>
      <w:r>
        <w:rPr>
          <w:rFonts w:eastAsiaTheme="minorHAnsi"/>
          <w:noProof/>
          <w:szCs w:val="22"/>
          <w:lang w:val="en-GB"/>
        </w:rPr>
        <w:t xml:space="preserve">Whaikaha will make sure </w:t>
      </w:r>
      <w:r w:rsidR="006A14F8">
        <w:rPr>
          <w:rFonts w:eastAsiaTheme="minorHAnsi"/>
          <w:noProof/>
          <w:szCs w:val="22"/>
          <w:lang w:val="en-GB"/>
        </w:rPr>
        <w:t xml:space="preserve">the </w:t>
      </w:r>
      <w:r>
        <w:rPr>
          <w:rFonts w:eastAsiaTheme="minorHAnsi"/>
          <w:noProof/>
          <w:szCs w:val="22"/>
          <w:lang w:val="en-GB"/>
        </w:rPr>
        <w:t>accessibility needs of steering group members are taken care of / paid for.</w:t>
      </w:r>
      <w:r w:rsidR="00DC3668" w:rsidRPr="000D5263">
        <w:rPr>
          <w:rFonts w:eastAsiaTheme="minorHAnsi"/>
          <w:noProof/>
          <w:szCs w:val="22"/>
          <w:lang w:val="en-GB"/>
        </w:rPr>
        <w:t xml:space="preserve"> </w:t>
      </w:r>
    </w:p>
    <w:p w14:paraId="7E85CA6E" w14:textId="138511F4" w:rsidR="003325A4" w:rsidRDefault="003325A4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A8FE13D" w14:textId="0DAB2BAC" w:rsidR="00200E50" w:rsidRDefault="007A2B7F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06400" behindDoc="0" locked="0" layoutInCell="1" allowOverlap="1" wp14:anchorId="0F0910A6" wp14:editId="6AE9D395">
            <wp:simplePos x="0" y="0"/>
            <wp:positionH relativeFrom="column">
              <wp:posOffset>-38735</wp:posOffset>
            </wp:positionH>
            <wp:positionV relativeFrom="paragraph">
              <wp:posOffset>19050</wp:posOffset>
            </wp:positionV>
            <wp:extent cx="1737709" cy="2481943"/>
            <wp:effectExtent l="19050" t="19050" r="15240" b="13970"/>
            <wp:wrapThrough wrapText="bothSides">
              <wp:wrapPolygon edited="0">
                <wp:start x="-237" y="-166"/>
                <wp:lineTo x="-237" y="21556"/>
                <wp:lineTo x="21553" y="21556"/>
                <wp:lineTo x="21553" y="-166"/>
                <wp:lineTo x="-237" y="-16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 - info re steering grou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709" cy="2481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E50" w:rsidRPr="00F52414">
        <w:t>This</w:t>
      </w:r>
      <w:r w:rsidR="006E17ED">
        <w:t xml:space="preserve"> Easy Read</w:t>
      </w:r>
      <w:r w:rsidR="00200E50" w:rsidRPr="00F52414">
        <w:t xml:space="preserve"> document </w:t>
      </w:r>
      <w:r w:rsidR="008D64BC">
        <w:t>will tell you</w:t>
      </w:r>
      <w:r w:rsidR="00200E50">
        <w:rPr>
          <w:rFonts w:eastAsia="Times New Roman"/>
          <w:shd w:val="clear" w:color="auto" w:fill="FFFFFF"/>
          <w:lang w:eastAsia="en-GB"/>
        </w:rPr>
        <w:t>:</w:t>
      </w:r>
    </w:p>
    <w:p w14:paraId="1DA3CC7B" w14:textId="6DE82BFD" w:rsidR="00200E50" w:rsidRPr="00F52414" w:rsidRDefault="00342B97" w:rsidP="00F52414">
      <w:pPr>
        <w:pStyle w:val="Listtoplevel"/>
      </w:pPr>
      <w:r w:rsidRPr="00835DED">
        <w:t>w</w:t>
      </w:r>
      <w:r w:rsidR="00200E50" w:rsidRPr="00835DED">
        <w:t xml:space="preserve">ho </w:t>
      </w:r>
      <w:r w:rsidR="006E17ED">
        <w:t xml:space="preserve">can be part of </w:t>
      </w:r>
      <w:r w:rsidR="00200E50" w:rsidRPr="00F52414">
        <w:t>the steering group</w:t>
      </w:r>
    </w:p>
    <w:p w14:paraId="7F500932" w14:textId="396CC825" w:rsidR="00225BDA" w:rsidRPr="00F52414" w:rsidRDefault="00225BDA" w:rsidP="009C4886">
      <w:pPr>
        <w:pStyle w:val="Listtoplevel"/>
      </w:pPr>
      <w:r w:rsidRPr="00F52414">
        <w:t xml:space="preserve">how </w:t>
      </w:r>
      <w:r w:rsidR="007778EA" w:rsidRPr="00F52414">
        <w:t>the steering group will work</w:t>
      </w:r>
    </w:p>
    <w:p w14:paraId="30E6872D" w14:textId="07F1D247" w:rsidR="002F1C0C" w:rsidRDefault="00EF2C41" w:rsidP="00F52414">
      <w:pPr>
        <w:pStyle w:val="Listtoplevel"/>
      </w:pPr>
      <w:r w:rsidRPr="00744007">
        <w:rPr>
          <w:noProof/>
          <w:lang w:val="en-NZ" w:eastAsia="en-NZ"/>
        </w:rPr>
        <w:drawing>
          <wp:anchor distT="0" distB="0" distL="114300" distR="114300" simplePos="0" relativeHeight="251801600" behindDoc="0" locked="0" layoutInCell="1" allowOverlap="1" wp14:anchorId="54FB26EF" wp14:editId="15C9E6B2">
            <wp:simplePos x="0" y="0"/>
            <wp:positionH relativeFrom="margin">
              <wp:posOffset>239395</wp:posOffset>
            </wp:positionH>
            <wp:positionV relativeFrom="paragraph">
              <wp:posOffset>409847</wp:posOffset>
            </wp:positionV>
            <wp:extent cx="1209675" cy="1570197"/>
            <wp:effectExtent l="0" t="0" r="0" b="0"/>
            <wp:wrapNone/>
            <wp:docPr id="110691090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7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E50" w:rsidRPr="00F52414">
        <w:t>how to apply</w:t>
      </w:r>
      <w:r w:rsidR="00200E50" w:rsidRPr="00835DED">
        <w:t xml:space="preserve"> to be part of the steering group</w:t>
      </w:r>
    </w:p>
    <w:p w14:paraId="41DCB8D0" w14:textId="60ED3AB3" w:rsidR="00CD28C2" w:rsidRDefault="002F1C0C" w:rsidP="00F52414">
      <w:pPr>
        <w:pStyle w:val="Listtoplevel"/>
      </w:pPr>
      <w:proofErr w:type="gramStart"/>
      <w:r>
        <w:t>how</w:t>
      </w:r>
      <w:proofErr w:type="gramEnd"/>
      <w:r>
        <w:t xml:space="preserve"> members </w:t>
      </w:r>
      <w:r w:rsidR="008D64BC">
        <w:t>of the steering group will be chosen</w:t>
      </w:r>
      <w:r>
        <w:t>.</w:t>
      </w:r>
    </w:p>
    <w:p w14:paraId="359EF299" w14:textId="77777777" w:rsidR="00CD28C2" w:rsidRDefault="00CD28C2" w:rsidP="00CD28C2"/>
    <w:p w14:paraId="74B76BED" w14:textId="77777777" w:rsidR="00BC575F" w:rsidRDefault="00BC575F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r>
        <w:rPr>
          <w:lang w:eastAsia="en-GB"/>
        </w:rPr>
        <w:br w:type="page"/>
      </w:r>
    </w:p>
    <w:p w14:paraId="3FA30E84" w14:textId="7EEC6F55" w:rsidR="00124EA8" w:rsidRDefault="00096813" w:rsidP="009F4F62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Who </w:t>
      </w:r>
      <w:r w:rsidR="007E35CC">
        <w:rPr>
          <w:lang w:eastAsia="en-GB"/>
        </w:rPr>
        <w:t>can be part of</w:t>
      </w:r>
      <w:r>
        <w:rPr>
          <w:lang w:eastAsia="en-GB"/>
        </w:rPr>
        <w:t xml:space="preserve"> the steering group</w:t>
      </w:r>
    </w:p>
    <w:p w14:paraId="518CDD7A" w14:textId="16424EA1" w:rsidR="00096813" w:rsidRDefault="00096813" w:rsidP="00D57475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9E09BB1" w14:textId="12E74F3C" w:rsidR="00096813" w:rsidRDefault="00A40BF3" w:rsidP="00D57475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2368" behindDoc="0" locked="0" layoutInCell="1" allowOverlap="1" wp14:anchorId="54EF1869" wp14:editId="764AAFB8">
            <wp:simplePos x="0" y="0"/>
            <wp:positionH relativeFrom="column">
              <wp:posOffset>209550</wp:posOffset>
            </wp:positionH>
            <wp:positionV relativeFrom="paragraph">
              <wp:posOffset>217286</wp:posOffset>
            </wp:positionV>
            <wp:extent cx="116205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46" y="21252"/>
                <wp:lineTo x="21246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n wheelchair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08"/>
                    <a:stretch/>
                  </pic:blipFill>
                  <pic:spPr bwMode="auto"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E43C7" w14:textId="28E922C3" w:rsidR="0077383C" w:rsidRDefault="006D2CAC" w:rsidP="0077383C">
      <w:pPr>
        <w:ind w:right="-18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Whaikaha want to put together a My Home, My Choice </w:t>
      </w:r>
      <w:r w:rsidR="0077383C">
        <w:rPr>
          <w:rFonts w:eastAsia="Times New Roman"/>
          <w:shd w:val="clear" w:color="auto" w:fill="FFFFFF"/>
          <w:lang w:eastAsia="en-GB"/>
        </w:rPr>
        <w:t xml:space="preserve">steering group </w:t>
      </w:r>
      <w:r>
        <w:rPr>
          <w:rFonts w:eastAsia="Times New Roman"/>
          <w:shd w:val="clear" w:color="auto" w:fill="FFFFFF"/>
          <w:lang w:eastAsia="en-GB"/>
        </w:rPr>
        <w:t>that has</w:t>
      </w:r>
      <w:r w:rsidR="0077383C">
        <w:rPr>
          <w:rFonts w:eastAsia="Times New Roman"/>
          <w:shd w:val="clear" w:color="auto" w:fill="FFFFFF"/>
          <w:lang w:eastAsia="en-GB"/>
        </w:rPr>
        <w:t>:</w:t>
      </w:r>
    </w:p>
    <w:p w14:paraId="788B2692" w14:textId="44B73EFB" w:rsidR="0077383C" w:rsidRPr="0077383C" w:rsidRDefault="00A40BF3" w:rsidP="006D2CAC">
      <w:pPr>
        <w:pStyle w:val="ListParagraph"/>
        <w:numPr>
          <w:ilvl w:val="0"/>
          <w:numId w:val="32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63392" behindDoc="0" locked="0" layoutInCell="1" allowOverlap="1" wp14:anchorId="331970C2" wp14:editId="2A4412CB">
            <wp:simplePos x="0" y="0"/>
            <wp:positionH relativeFrom="column">
              <wp:posOffset>209550</wp:posOffset>
            </wp:positionH>
            <wp:positionV relativeFrom="paragraph">
              <wp:posOffset>159963</wp:posOffset>
            </wp:positionV>
            <wp:extent cx="1162050" cy="1162050"/>
            <wp:effectExtent l="0" t="0" r="0" b="0"/>
            <wp:wrapThrough wrapText="bothSides">
              <wp:wrapPolygon edited="0">
                <wp:start x="8498" y="0"/>
                <wp:lineTo x="7436" y="1416"/>
                <wp:lineTo x="5311" y="4957"/>
                <wp:lineTo x="5666" y="11331"/>
                <wp:lineTo x="3187" y="13810"/>
                <wp:lineTo x="354" y="16997"/>
                <wp:lineTo x="0" y="20892"/>
                <wp:lineTo x="0" y="21246"/>
                <wp:lineTo x="21246" y="21246"/>
                <wp:lineTo x="21246" y="16289"/>
                <wp:lineTo x="18767" y="13810"/>
                <wp:lineTo x="14872" y="11331"/>
                <wp:lineTo x="15226" y="5666"/>
                <wp:lineTo x="12748" y="1062"/>
                <wp:lineTo x="12039" y="0"/>
                <wp:lineTo x="8498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āhine woman Māori - small siz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AC">
        <w:t>a</w:t>
      </w:r>
      <w:r w:rsidR="0077383C">
        <w:t xml:space="preserve"> </w:t>
      </w:r>
      <w:r w:rsidR="0077383C" w:rsidRPr="0077383C">
        <w:t>disabled leader</w:t>
      </w:r>
    </w:p>
    <w:p w14:paraId="0D53A3DB" w14:textId="6C48ECF4" w:rsidR="0077383C" w:rsidRPr="0077383C" w:rsidRDefault="0077383C" w:rsidP="006D2CAC">
      <w:pPr>
        <w:pStyle w:val="ListParagraph"/>
        <w:numPr>
          <w:ilvl w:val="0"/>
          <w:numId w:val="0"/>
        </w:numPr>
        <w:spacing w:before="0"/>
        <w:ind w:left="4253" w:hanging="567"/>
      </w:pPr>
    </w:p>
    <w:p w14:paraId="5CC1C2ED" w14:textId="51D309A7" w:rsidR="0077383C" w:rsidRPr="00942AF5" w:rsidRDefault="00A40BF3" w:rsidP="006D2CAC">
      <w:pPr>
        <w:pStyle w:val="ListParagraph"/>
        <w:numPr>
          <w:ilvl w:val="0"/>
          <w:numId w:val="32"/>
        </w:numPr>
        <w:spacing w:before="0"/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64416" behindDoc="0" locked="0" layoutInCell="1" allowOverlap="1" wp14:anchorId="2F01EC36" wp14:editId="1091AD6C">
            <wp:simplePos x="0" y="0"/>
            <wp:positionH relativeFrom="column">
              <wp:posOffset>133465</wp:posOffset>
            </wp:positionH>
            <wp:positionV relativeFrom="paragraph">
              <wp:posOffset>303068</wp:posOffset>
            </wp:positionV>
            <wp:extent cx="1228725" cy="1228725"/>
            <wp:effectExtent l="0" t="0" r="9525" b="9525"/>
            <wp:wrapThrough wrapText="bothSides">
              <wp:wrapPolygon edited="0">
                <wp:start x="8707" y="1005"/>
                <wp:lineTo x="7367" y="2679"/>
                <wp:lineTo x="6698" y="5023"/>
                <wp:lineTo x="7033" y="7033"/>
                <wp:lineTo x="2344" y="12391"/>
                <wp:lineTo x="1005" y="15070"/>
                <wp:lineTo x="335" y="17079"/>
                <wp:lineTo x="0" y="20763"/>
                <wp:lineTo x="0" y="21433"/>
                <wp:lineTo x="21433" y="21433"/>
                <wp:lineTo x="21433" y="17079"/>
                <wp:lineTo x="20093" y="14065"/>
                <wp:lineTo x="14065" y="7033"/>
                <wp:lineTo x="14735" y="4688"/>
                <wp:lineTo x="13730" y="2344"/>
                <wp:lineTo x="12056" y="1005"/>
                <wp:lineTo x="8707" y="1005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sifika man pacific island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AC">
        <w:t>a</w:t>
      </w:r>
      <w:r w:rsidR="0077383C" w:rsidRPr="0077383C">
        <w:t xml:space="preserve"> tāngata whaikaha Māori</w:t>
      </w:r>
      <w:r w:rsidR="0077383C">
        <w:t xml:space="preserve"> / disabled</w:t>
      </w:r>
      <w:r w:rsidR="0077383C" w:rsidRPr="6F68ECE7">
        <w:t xml:space="preserve"> Māori leader </w:t>
      </w:r>
    </w:p>
    <w:p w14:paraId="105FEB0C" w14:textId="4A9DE3B4" w:rsidR="0077383C" w:rsidRPr="00942AF5" w:rsidRDefault="006D2CAC" w:rsidP="006D2CAC">
      <w:pPr>
        <w:pStyle w:val="ListParagraph"/>
        <w:numPr>
          <w:ilvl w:val="0"/>
          <w:numId w:val="32"/>
        </w:numPr>
        <w:ind w:left="4253" w:hanging="567"/>
      </w:pPr>
      <w:r>
        <w:t>a</w:t>
      </w:r>
      <w:r w:rsidR="0077383C" w:rsidRPr="6F68ECE7">
        <w:t xml:space="preserve"> leader from the Pacific disability community </w:t>
      </w:r>
    </w:p>
    <w:p w14:paraId="4AC8E2E2" w14:textId="26354570" w:rsidR="0077383C" w:rsidRPr="00942AF5" w:rsidRDefault="006253FF" w:rsidP="006D2CAC">
      <w:pPr>
        <w:pStyle w:val="ListParagraph"/>
        <w:numPr>
          <w:ilvl w:val="0"/>
          <w:numId w:val="32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66464" behindDoc="0" locked="0" layoutInCell="1" allowOverlap="1" wp14:anchorId="51277BD0" wp14:editId="3FB6BA23">
            <wp:simplePos x="0" y="0"/>
            <wp:positionH relativeFrom="column">
              <wp:posOffset>43815</wp:posOffset>
            </wp:positionH>
            <wp:positionV relativeFrom="paragraph">
              <wp:posOffset>4445</wp:posOffset>
            </wp:positionV>
            <wp:extent cx="1475105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00" y="21168"/>
                <wp:lineTo x="21200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other_daughter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63"/>
                    <a:stretch/>
                  </pic:blipFill>
                  <pic:spPr bwMode="auto">
                    <a:xfrm>
                      <a:off x="0" y="0"/>
                      <a:ext cx="1475105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AC">
        <w:t>a</w:t>
      </w:r>
      <w:r w:rsidR="0077383C" w:rsidRPr="03100E9E">
        <w:t xml:space="preserve"> whānau</w:t>
      </w:r>
      <w:r w:rsidR="00A40BF3">
        <w:t xml:space="preserve"> / family</w:t>
      </w:r>
      <w:r w:rsidR="0077383C" w:rsidRPr="03100E9E">
        <w:t xml:space="preserve"> leader </w:t>
      </w:r>
    </w:p>
    <w:p w14:paraId="17B4C26F" w14:textId="16029E9F" w:rsidR="0077383C" w:rsidRDefault="00A40BF3" w:rsidP="006D2CAC">
      <w:pPr>
        <w:pStyle w:val="ListParagraph"/>
        <w:numPr>
          <w:ilvl w:val="0"/>
          <w:numId w:val="32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65440" behindDoc="0" locked="0" layoutInCell="1" allowOverlap="1" wp14:anchorId="0C3ED9D6" wp14:editId="600FA981">
            <wp:simplePos x="0" y="0"/>
            <wp:positionH relativeFrom="column">
              <wp:posOffset>40005</wp:posOffset>
            </wp:positionH>
            <wp:positionV relativeFrom="paragraph">
              <wp:posOffset>745490</wp:posOffset>
            </wp:positionV>
            <wp:extent cx="1474470" cy="1350645"/>
            <wp:effectExtent l="0" t="0" r="0" b="1905"/>
            <wp:wrapThrough wrapText="bothSides">
              <wp:wrapPolygon edited="0">
                <wp:start x="8930" y="0"/>
                <wp:lineTo x="8093" y="914"/>
                <wp:lineTo x="6698" y="4265"/>
                <wp:lineTo x="6698" y="5484"/>
                <wp:lineTo x="3907" y="10358"/>
                <wp:lineTo x="2233" y="15233"/>
                <wp:lineTo x="1395" y="20107"/>
                <wp:lineTo x="2233" y="21326"/>
                <wp:lineTo x="18140" y="21326"/>
                <wp:lineTo x="18140" y="16147"/>
                <wp:lineTo x="16186" y="10358"/>
                <wp:lineTo x="13953" y="5179"/>
                <wp:lineTo x="11442" y="0"/>
                <wp:lineTo x="893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ffice worker woman job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7" r="23295" b="55056"/>
                    <a:stretch/>
                  </pic:blipFill>
                  <pic:spPr bwMode="auto">
                    <a:xfrm>
                      <a:off x="0" y="0"/>
                      <a:ext cx="147447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AC">
        <w:t>a</w:t>
      </w:r>
      <w:r w:rsidR="0077383C" w:rsidRPr="03100E9E">
        <w:t xml:space="preserve"> leader from an organisation tha</w:t>
      </w:r>
      <w:r w:rsidR="0077383C">
        <w:t>t has residential services</w:t>
      </w:r>
    </w:p>
    <w:p w14:paraId="0C93D6FF" w14:textId="4F781BC5" w:rsidR="0077383C" w:rsidRPr="0077383C" w:rsidRDefault="006D2CAC" w:rsidP="006D2CAC">
      <w:pPr>
        <w:pStyle w:val="ListParagraph"/>
        <w:numPr>
          <w:ilvl w:val="0"/>
          <w:numId w:val="32"/>
        </w:numPr>
        <w:ind w:left="4253" w:hanging="567"/>
      </w:pPr>
      <w:proofErr w:type="gramStart"/>
      <w:r>
        <w:rPr>
          <w:rFonts w:eastAsia="Verdana"/>
        </w:rPr>
        <w:t>a</w:t>
      </w:r>
      <w:proofErr w:type="gramEnd"/>
      <w:r w:rsidR="0077383C" w:rsidRPr="0077383C">
        <w:rPr>
          <w:rFonts w:eastAsia="Verdana"/>
        </w:rPr>
        <w:t xml:space="preserve"> leader </w:t>
      </w:r>
      <w:r w:rsidR="006A14F8" w:rsidRPr="0077383C">
        <w:rPr>
          <w:rFonts w:eastAsia="Verdana"/>
        </w:rPr>
        <w:t>w</w:t>
      </w:r>
      <w:r w:rsidR="006A14F8">
        <w:rPr>
          <w:rFonts w:eastAsia="Verdana"/>
        </w:rPr>
        <w:t>ho</w:t>
      </w:r>
      <w:r w:rsidR="006A14F8" w:rsidRPr="0077383C">
        <w:rPr>
          <w:rFonts w:eastAsia="Verdana"/>
        </w:rPr>
        <w:t xml:space="preserve"> </w:t>
      </w:r>
      <w:r w:rsidR="0077383C">
        <w:t xml:space="preserve">knows a lot about working in an </w:t>
      </w:r>
      <w:r w:rsidR="0077383C" w:rsidRPr="0077383C">
        <w:rPr>
          <w:rFonts w:eastAsia="Verdana"/>
          <w:b/>
        </w:rPr>
        <w:t>Enabling Good Lives</w:t>
      </w:r>
      <w:r w:rsidR="0077383C" w:rsidRPr="0077383C">
        <w:rPr>
          <w:rFonts w:eastAsia="Verdana"/>
        </w:rPr>
        <w:t xml:space="preserve"> </w:t>
      </w:r>
      <w:r w:rsidR="0077383C">
        <w:t xml:space="preserve">way. </w:t>
      </w:r>
    </w:p>
    <w:p w14:paraId="3BA7C356" w14:textId="77777777" w:rsidR="0077383C" w:rsidRDefault="0077383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94D970E" w14:textId="68D162AF" w:rsidR="0077383C" w:rsidRDefault="00657E26" w:rsidP="0077383C">
      <w:r>
        <w:rPr>
          <w:rFonts w:eastAsia="Times New Roman" w:cs="Arial"/>
          <w:noProof/>
          <w:color w:val="000000"/>
          <w:szCs w:val="32"/>
          <w:lang w:val="en-NZ" w:eastAsia="en-NZ"/>
        </w:rPr>
        <w:lastRenderedPageBreak/>
        <w:drawing>
          <wp:anchor distT="0" distB="0" distL="114300" distR="114300" simplePos="0" relativeHeight="251935744" behindDoc="0" locked="0" layoutInCell="1" allowOverlap="1" wp14:anchorId="55EDA0F5" wp14:editId="3FB53E5B">
            <wp:simplePos x="0" y="0"/>
            <wp:positionH relativeFrom="column">
              <wp:posOffset>-271780</wp:posOffset>
            </wp:positionH>
            <wp:positionV relativeFrom="paragraph">
              <wp:posOffset>819150</wp:posOffset>
            </wp:positionV>
            <wp:extent cx="1645920" cy="16478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936768" behindDoc="0" locked="0" layoutInCell="1" allowOverlap="1" wp14:anchorId="6BD5C36E" wp14:editId="2BCB847A">
            <wp:simplePos x="0" y="0"/>
            <wp:positionH relativeFrom="column">
              <wp:posOffset>-270510</wp:posOffset>
            </wp:positionH>
            <wp:positionV relativeFrom="paragraph">
              <wp:posOffset>-76200</wp:posOffset>
            </wp:positionV>
            <wp:extent cx="1994535" cy="48260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EF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4D5D4B3F" wp14:editId="43C3D2CD">
                <wp:simplePos x="0" y="0"/>
                <wp:positionH relativeFrom="column">
                  <wp:posOffset>2202815</wp:posOffset>
                </wp:positionH>
                <wp:positionV relativeFrom="paragraph">
                  <wp:posOffset>-124287</wp:posOffset>
                </wp:positionV>
                <wp:extent cx="3505200" cy="4239260"/>
                <wp:effectExtent l="0" t="0" r="0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23926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8C3D6" id="Rectangle 17" o:spid="_x0000_s1026" style="position:absolute;margin-left:173.45pt;margin-top:-9.8pt;width:276pt;height:333.8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" fillcolor="#e8d9f3" stroked="f" strokeweight="1pt"/>
            </w:pict>
          </mc:Fallback>
        </mc:AlternateContent>
      </w:r>
      <w:r w:rsidR="0077383C">
        <w:rPr>
          <w:b/>
          <w:bCs/>
        </w:rPr>
        <w:t>Enabling Good lives</w:t>
      </w:r>
      <w:r w:rsidR="0077383C">
        <w:t xml:space="preserve"> is a different </w:t>
      </w:r>
      <w:r w:rsidR="0077383C" w:rsidRPr="00520C3B">
        <w:t>way of thinking</w:t>
      </w:r>
      <w:r w:rsidR="0077383C">
        <w:t xml:space="preserve"> about disability support. </w:t>
      </w:r>
    </w:p>
    <w:p w14:paraId="10A8CF21" w14:textId="586F8872" w:rsidR="0077383C" w:rsidRDefault="0077383C" w:rsidP="0077383C"/>
    <w:p w14:paraId="371ECCB3" w14:textId="00C3584C" w:rsidR="0077383C" w:rsidRDefault="0077383C" w:rsidP="0077383C"/>
    <w:p w14:paraId="339FD335" w14:textId="1A1D9B26" w:rsidR="0077383C" w:rsidRDefault="0077383C" w:rsidP="0077383C">
      <w:r>
        <w:t>Enabling Good Lives in about having:</w:t>
      </w:r>
    </w:p>
    <w:p w14:paraId="15766C7A" w14:textId="77777777" w:rsidR="0077383C" w:rsidRDefault="0077383C" w:rsidP="00994AEF">
      <w:pPr>
        <w:pStyle w:val="Listtoplevel"/>
        <w:numPr>
          <w:ilvl w:val="0"/>
          <w:numId w:val="31"/>
        </w:numPr>
        <w:ind w:left="4253" w:hanging="567"/>
      </w:pPr>
      <w:r>
        <w:t>choice and control in your life</w:t>
      </w:r>
    </w:p>
    <w:p w14:paraId="7B2C3E16" w14:textId="5928BFD2" w:rsidR="0077383C" w:rsidRDefault="0077383C" w:rsidP="00994AEF">
      <w:pPr>
        <w:pStyle w:val="Listtoplevel"/>
        <w:numPr>
          <w:ilvl w:val="0"/>
          <w:numId w:val="31"/>
        </w:numPr>
        <w:ind w:left="4253" w:hanging="567"/>
      </w:pPr>
      <w:r w:rsidRPr="00F535F1">
        <w:rPr>
          <w:rFonts w:ascii="Times New Roman" w:eastAsia="Times New Roman" w:hAnsi="Times New Roman" w:cs="Times New Roman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934720" behindDoc="0" locked="0" layoutInCell="1" allowOverlap="1" wp14:anchorId="2165FBEE" wp14:editId="7AA0CDF0">
            <wp:simplePos x="0" y="0"/>
            <wp:positionH relativeFrom="column">
              <wp:posOffset>59690</wp:posOffset>
            </wp:positionH>
            <wp:positionV relativeFrom="paragraph">
              <wp:posOffset>173355</wp:posOffset>
            </wp:positionV>
            <wp:extent cx="1314450" cy="969645"/>
            <wp:effectExtent l="0" t="0" r="0" b="1905"/>
            <wp:wrapNone/>
            <wp:docPr id="20" name="Picture 20" descr="https://lh6.googleusercontent.com/JrNQRwQlgALXM17WXLBvmiAWq0Ie0EZvPECiOAmWtRFgfoz3fhppLhA19l9zyHGCoL8fna7fjYpJjxYSSm5fwt7GNoQ7jdlesahrW28itBDVKaId7ppTOS6_k3SCouz2k7UxnkE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JrNQRwQlgALXM17WXLBvmiAWq0Ie0EZvPECiOAmWtRFgfoz3fhppLhA19l9zyHGCoL8fna7fjYpJjxYSSm5fwt7GNoQ7jdlesahrW28itBDVKaId7ppTOS6_k3SCouz2k7UxnkE=s16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support you need and want</w:t>
      </w:r>
    </w:p>
    <w:p w14:paraId="6B56D3EA" w14:textId="77777777" w:rsidR="0077383C" w:rsidRPr="00520C3B" w:rsidRDefault="0077383C" w:rsidP="00994AEF">
      <w:pPr>
        <w:pStyle w:val="Listtoplevel"/>
        <w:numPr>
          <w:ilvl w:val="0"/>
          <w:numId w:val="31"/>
        </w:numPr>
        <w:ind w:left="4253" w:hanging="567"/>
      </w:pPr>
      <w:proofErr w:type="gramStart"/>
      <w:r>
        <w:t>a</w:t>
      </w:r>
      <w:proofErr w:type="gramEnd"/>
      <w:r>
        <w:t xml:space="preserve"> good life. </w:t>
      </w:r>
    </w:p>
    <w:p w14:paraId="1DFC9ACC" w14:textId="4729F4AB" w:rsidR="0077383C" w:rsidRDefault="0077383C" w:rsidP="00DD2D59">
      <w:pPr>
        <w:ind w:right="-188"/>
        <w:rPr>
          <w:rFonts w:eastAsia="Times New Roman"/>
          <w:shd w:val="clear" w:color="auto" w:fill="FFFFFF"/>
          <w:lang w:eastAsia="en-GB"/>
        </w:rPr>
      </w:pPr>
    </w:p>
    <w:p w14:paraId="7ECB5374" w14:textId="58BE8C78" w:rsidR="0077383C" w:rsidRDefault="006253FF" w:rsidP="00DD2D59">
      <w:pPr>
        <w:ind w:right="-18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69536" behindDoc="0" locked="0" layoutInCell="1" allowOverlap="1" wp14:anchorId="4B2FC83B" wp14:editId="520979C7">
            <wp:simplePos x="0" y="0"/>
            <wp:positionH relativeFrom="column">
              <wp:posOffset>41449</wp:posOffset>
            </wp:positionH>
            <wp:positionV relativeFrom="paragraph">
              <wp:posOffset>236451</wp:posOffset>
            </wp:positionV>
            <wp:extent cx="1517073" cy="1399213"/>
            <wp:effectExtent l="0" t="0" r="6985" b="0"/>
            <wp:wrapThrough wrapText="bothSides">
              <wp:wrapPolygon edited="0">
                <wp:start x="0" y="0"/>
                <wp:lineTo x="0" y="21178"/>
                <wp:lineTo x="21428" y="21178"/>
                <wp:lineTo x="21428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home-suppor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73" cy="139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C4364" w14:textId="51B2F06E" w:rsidR="0077383C" w:rsidRDefault="0077383C" w:rsidP="00DD2D59">
      <w:pPr>
        <w:ind w:right="-18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All the people in the </w:t>
      </w:r>
      <w:r w:rsidR="00096813">
        <w:rPr>
          <w:rFonts w:eastAsia="Times New Roman"/>
          <w:shd w:val="clear" w:color="auto" w:fill="FFFFFF"/>
          <w:lang w:eastAsia="en-GB"/>
        </w:rPr>
        <w:t>steering group will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1D1943E4" w14:textId="1006BBBF" w:rsidR="0077383C" w:rsidRDefault="006253FF" w:rsidP="0077383C">
      <w:pPr>
        <w:pStyle w:val="ListParagraph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68512" behindDoc="0" locked="0" layoutInCell="1" allowOverlap="1" wp14:anchorId="3FF3E42A" wp14:editId="5091996A">
            <wp:simplePos x="0" y="0"/>
            <wp:positionH relativeFrom="column">
              <wp:posOffset>43180</wp:posOffset>
            </wp:positionH>
            <wp:positionV relativeFrom="paragraph">
              <wp:posOffset>971550</wp:posOffset>
            </wp:positionV>
            <wp:extent cx="1332230" cy="1412875"/>
            <wp:effectExtent l="0" t="0" r="1270" b="0"/>
            <wp:wrapThrough wrapText="bothSides">
              <wp:wrapPolygon edited="0">
                <wp:start x="0" y="0"/>
                <wp:lineTo x="0" y="21260"/>
                <wp:lineTo x="21312" y="21260"/>
                <wp:lineTo x="21312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upport-care-good-independence good skills (2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3C">
        <w:t xml:space="preserve">have lived in or know </w:t>
      </w:r>
      <w:r w:rsidR="002E4AEA">
        <w:t xml:space="preserve">a lot </w:t>
      </w:r>
      <w:r w:rsidR="0077383C">
        <w:t xml:space="preserve">about </w:t>
      </w:r>
      <w:r w:rsidR="0077383C" w:rsidRPr="03100E9E">
        <w:t xml:space="preserve">residential services </w:t>
      </w:r>
    </w:p>
    <w:p w14:paraId="7B4FD7E2" w14:textId="77777777" w:rsidR="009A43B3" w:rsidRDefault="0077383C" w:rsidP="006253FF">
      <w:pPr>
        <w:pStyle w:val="ListParagraph"/>
        <w:ind w:left="4253" w:right="-188"/>
      </w:pPr>
      <w:r>
        <w:t xml:space="preserve">know </w:t>
      </w:r>
      <w:r w:rsidRPr="03100E9E">
        <w:t xml:space="preserve">what a </w:t>
      </w:r>
      <w:r>
        <w:t xml:space="preserve">good </w:t>
      </w:r>
      <w:r w:rsidRPr="03100E9E">
        <w:t xml:space="preserve">home </w:t>
      </w:r>
      <w:r>
        <w:t xml:space="preserve">/ </w:t>
      </w:r>
      <w:r w:rsidRPr="03100E9E">
        <w:t>living situation would look like for them</w:t>
      </w:r>
      <w:r>
        <w:t xml:space="preserve"> / their community</w:t>
      </w:r>
    </w:p>
    <w:p w14:paraId="6F7D44C3" w14:textId="419C2DE7" w:rsidR="0077383C" w:rsidRPr="00E95A97" w:rsidRDefault="009A43B3" w:rsidP="001825C1">
      <w:pPr>
        <w:pStyle w:val="ListParagraph"/>
        <w:ind w:left="4253" w:right="-188"/>
        <w:rPr>
          <w:rFonts w:eastAsia="Times New Roman"/>
          <w:shd w:val="clear" w:color="auto" w:fill="FFFFFF"/>
          <w:lang w:eastAsia="en-GB"/>
        </w:rPr>
      </w:pPr>
      <w:proofErr w:type="gramStart"/>
      <w:r w:rsidRPr="00E95A97">
        <w:t>know</w:t>
      </w:r>
      <w:proofErr w:type="gramEnd"/>
      <w:r w:rsidRPr="00E95A97">
        <w:t xml:space="preserve"> about </w:t>
      </w:r>
      <w:r w:rsidRPr="00E95A97">
        <w:rPr>
          <w:b/>
        </w:rPr>
        <w:t>alternatives</w:t>
      </w:r>
      <w:r w:rsidRPr="00E95A97">
        <w:rPr>
          <w:color w:val="FF0000"/>
        </w:rPr>
        <w:t xml:space="preserve"> </w:t>
      </w:r>
      <w:r w:rsidR="00963E9D" w:rsidRPr="00E95A97">
        <w:t>to residential care.</w:t>
      </w:r>
    </w:p>
    <w:p w14:paraId="324C703B" w14:textId="61641103" w:rsidR="00E95A97" w:rsidRDefault="009C7080" w:rsidP="00657E26">
      <w:pPr>
        <w:pStyle w:val="ListParagraph"/>
        <w:numPr>
          <w:ilvl w:val="0"/>
          <w:numId w:val="0"/>
        </w:numPr>
        <w:ind w:left="3686"/>
      </w:pPr>
      <w:r w:rsidRPr="00657E26">
        <w:lastRenderedPageBreak/>
        <w:drawing>
          <wp:anchor distT="0" distB="0" distL="114300" distR="114300" simplePos="0" relativeHeight="252029952" behindDoc="1" locked="0" layoutInCell="1" allowOverlap="1" wp14:anchorId="4FC1E0D8" wp14:editId="3121D367">
            <wp:simplePos x="0" y="0"/>
            <wp:positionH relativeFrom="column">
              <wp:posOffset>771525</wp:posOffset>
            </wp:positionH>
            <wp:positionV relativeFrom="paragraph">
              <wp:posOffset>-295275</wp:posOffset>
            </wp:positionV>
            <wp:extent cx="1057275" cy="10572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36096" behindDoc="1" locked="0" layoutInCell="1" allowOverlap="1" wp14:anchorId="576BD440" wp14:editId="56ED8937">
                <wp:simplePos x="0" y="0"/>
                <wp:positionH relativeFrom="column">
                  <wp:posOffset>-428625</wp:posOffset>
                </wp:positionH>
                <wp:positionV relativeFrom="paragraph">
                  <wp:posOffset>-295275</wp:posOffset>
                </wp:positionV>
                <wp:extent cx="1038225" cy="1038292"/>
                <wp:effectExtent l="0" t="0" r="9525" b="952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38292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4" y="744584"/>
                            <a:ext cx="2899411" cy="2899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81C6D" id="Group 70" o:spid="_x0000_s1026" style="position:absolute;margin-left:-33.75pt;margin-top:-23.25pt;width:81.75pt;height:81.75pt;z-index:-251280384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width:39446;height:39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onbDAAAA2wAAAA8AAABkcnMvZG93bnJldi54bWxEj81qwzAQhO+FvIPYQG+NnELbxIliTElI&#10;cyn5e4DF2lgm1spY8k/evioUehxm5htmnY22Fj21vnKsYD5LQBAXTldcKrhedi8LED4ga6wdk4IH&#10;ecg2k6c1ptoNfKL+HEoRIexTVGBCaFIpfWHIop+5hjh6N9daDFG2pdQtDhFua/maJO/SYsVxwWBD&#10;n4aK+7mzCg7JMT8u3qSV39XoD0PHW7PcK/U8HfMViEBj+A//tb+0go85/H6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2idsMAAADbAAAADwAAAAAAAAAAAAAAAACf&#10;AgAAZHJzL2Rvd25yZXYueG1sUEsFBgAAAAAEAAQA9wAAAI8DAAAAAA==&#10;">
                  <v:imagedata r:id="rId48" o:title=""/>
                  <v:path arrowok="t"/>
                </v:shape>
                <v:shape id="Picture 72" o:spid="_x0000_s1028" type="#_x0000_t75" style="position:absolute;left:5031;top:7445;width:28994;height:28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NIbEAAAA2wAAAA8AAABkcnMvZG93bnJldi54bWxEj0uLwkAQhO8L/oehBW/rRA+6REcRQfCF&#10;7PoCb02mTYKZnpCZxPjvnYWFPRZV9RU1nbemEA1VLresYNCPQBAnVuecKjifVp9fIJxH1lhYJgUv&#10;cjCfdT6mGGv75B9qjj4VAcIuRgWZ92UspUsyMuj6tiQO3t1WBn2QVSp1hc8AN4UcRtFIGsw5LGRY&#10;0jKj5HGsjYJDXe7Ocpvsi8vq1XzX1w2nfFOq120XExCeWv8f/muvtYLxEH6/hB8g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CNIbEAAAA2wAAAA8AAAAAAAAAAAAAAAAA&#10;nwIAAGRycy9kb3ducmV2LnhtbFBLBQYAAAAABAAEAPcAAACQAwAAAAA=&#10;">
                  <v:imagedata r:id="rId49" o:title=""/>
                  <v:path arrowok="t"/>
                </v:shape>
              </v:group>
            </w:pict>
          </mc:Fallback>
        </mc:AlternateContent>
      </w:r>
      <w:r w:rsidRPr="00657E26">
        <w:rPr>
          <w:rFonts w:eastAsiaTheme="minorEastAsia"/>
          <w:szCs w:val="24"/>
          <w:lang w:val="en-AU"/>
        </w:rPr>
        <w:drawing>
          <wp:anchor distT="0" distB="0" distL="114300" distR="114300" simplePos="0" relativeHeight="252030976" behindDoc="1" locked="0" layoutInCell="1" allowOverlap="1" wp14:anchorId="58315E68" wp14:editId="201E3CE6">
            <wp:simplePos x="0" y="0"/>
            <wp:positionH relativeFrom="column">
              <wp:posOffset>-428625</wp:posOffset>
            </wp:positionH>
            <wp:positionV relativeFrom="paragraph">
              <wp:posOffset>942975</wp:posOffset>
            </wp:positionV>
            <wp:extent cx="1076325" cy="10763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26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2034048" behindDoc="0" locked="0" layoutInCell="1" allowOverlap="1" wp14:anchorId="13CF2965" wp14:editId="0B4B0ECF">
            <wp:simplePos x="0" y="0"/>
            <wp:positionH relativeFrom="column">
              <wp:posOffset>828675</wp:posOffset>
            </wp:positionH>
            <wp:positionV relativeFrom="paragraph">
              <wp:posOffset>942975</wp:posOffset>
            </wp:positionV>
            <wp:extent cx="1066800" cy="1066800"/>
            <wp:effectExtent l="0" t="0" r="0" b="0"/>
            <wp:wrapThrough wrapText="bothSides">
              <wp:wrapPolygon edited="0">
                <wp:start x="9257" y="0"/>
                <wp:lineTo x="6171" y="771"/>
                <wp:lineTo x="771" y="5014"/>
                <wp:lineTo x="0" y="7329"/>
                <wp:lineTo x="0" y="8486"/>
                <wp:lineTo x="386" y="21214"/>
                <wp:lineTo x="20829" y="21214"/>
                <wp:lineTo x="21214" y="7714"/>
                <wp:lineTo x="11571" y="0"/>
                <wp:lineTo x="9257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A97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3FEBE834" wp14:editId="18256148">
                <wp:simplePos x="0" y="0"/>
                <wp:positionH relativeFrom="column">
                  <wp:posOffset>2228850</wp:posOffset>
                </wp:positionH>
                <wp:positionV relativeFrom="paragraph">
                  <wp:posOffset>-161925</wp:posOffset>
                </wp:positionV>
                <wp:extent cx="3505200" cy="19431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94310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7FC51" id="Rectangle 10" o:spid="_x0000_s1026" style="position:absolute;margin-left:175.5pt;margin-top:-12.75pt;width:276pt;height:153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" fillcolor="#e8d9f3" stroked="f" strokeweight="1pt"/>
            </w:pict>
          </mc:Fallback>
        </mc:AlternateContent>
      </w:r>
      <w:r w:rsidR="00E95A97">
        <w:rPr>
          <w:b/>
        </w:rPr>
        <w:t>A</w:t>
      </w:r>
      <w:r w:rsidR="00E95A97" w:rsidRPr="00E95A97">
        <w:rPr>
          <w:b/>
        </w:rPr>
        <w:t>lternatives</w:t>
      </w:r>
      <w:r w:rsidR="00E95A97">
        <w:rPr>
          <w:b/>
        </w:rPr>
        <w:t xml:space="preserve"> </w:t>
      </w:r>
      <w:r w:rsidR="00E95A97">
        <w:t>to residential care is about people having more choice / control about where they live in the community while still getting support to live well.</w:t>
      </w:r>
    </w:p>
    <w:p w14:paraId="2642D718" w14:textId="77777777" w:rsidR="00E95A97" w:rsidRDefault="00E95A97" w:rsidP="0029666D">
      <w:pPr>
        <w:rPr>
          <w:rFonts w:eastAsia="Times New Roman"/>
          <w:shd w:val="clear" w:color="auto" w:fill="FFFFFF"/>
          <w:lang w:eastAsia="en-GB"/>
        </w:rPr>
      </w:pPr>
    </w:p>
    <w:p w14:paraId="397A5908" w14:textId="11BD058D" w:rsidR="00E95A97" w:rsidRDefault="00E95A97" w:rsidP="0029666D">
      <w:pPr>
        <w:rPr>
          <w:rFonts w:eastAsia="Times New Roman"/>
          <w:shd w:val="clear" w:color="auto" w:fill="FFFFFF"/>
          <w:lang w:eastAsia="en-GB"/>
        </w:rPr>
      </w:pPr>
    </w:p>
    <w:p w14:paraId="71880C0A" w14:textId="4DCE3333" w:rsidR="007217BA" w:rsidRDefault="00EF2C41" w:rsidP="0029666D">
      <w:pPr>
        <w:rPr>
          <w:rFonts w:eastAsia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971584" behindDoc="0" locked="0" layoutInCell="1" allowOverlap="1" wp14:anchorId="24FD7A17" wp14:editId="0154ABE1">
            <wp:simplePos x="0" y="0"/>
            <wp:positionH relativeFrom="column">
              <wp:posOffset>-295275</wp:posOffset>
            </wp:positionH>
            <wp:positionV relativeFrom="paragraph">
              <wp:posOffset>227330</wp:posOffset>
            </wp:positionV>
            <wp:extent cx="1994535" cy="482600"/>
            <wp:effectExtent l="0" t="0" r="571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AC">
        <w:rPr>
          <w:rFonts w:eastAsia="Times New Roman"/>
          <w:shd w:val="clear" w:color="auto" w:fill="FFFFFF"/>
          <w:lang w:eastAsia="en-GB"/>
        </w:rPr>
        <w:t xml:space="preserve">Whaikaha </w:t>
      </w:r>
      <w:r w:rsidR="002E4AEA">
        <w:rPr>
          <w:rFonts w:eastAsia="Times New Roman"/>
          <w:shd w:val="clear" w:color="auto" w:fill="FFFFFF"/>
          <w:lang w:eastAsia="en-GB"/>
        </w:rPr>
        <w:t xml:space="preserve">also want </w:t>
      </w:r>
      <w:r w:rsidR="006D2CAC">
        <w:rPr>
          <w:rFonts w:eastAsia="Times New Roman"/>
          <w:shd w:val="clear" w:color="auto" w:fill="FFFFFF"/>
          <w:lang w:eastAsia="en-GB"/>
        </w:rPr>
        <w:t xml:space="preserve">people </w:t>
      </w:r>
      <w:r w:rsidR="002E4AEA">
        <w:rPr>
          <w:rFonts w:eastAsia="Times New Roman"/>
          <w:shd w:val="clear" w:color="auto" w:fill="FFFFFF"/>
          <w:lang w:eastAsia="en-GB"/>
        </w:rPr>
        <w:t xml:space="preserve">on the </w:t>
      </w:r>
      <w:r w:rsidR="00DF63B0">
        <w:rPr>
          <w:rFonts w:eastAsia="Times New Roman"/>
          <w:shd w:val="clear" w:color="auto" w:fill="FFFFFF"/>
          <w:lang w:eastAsia="en-GB"/>
        </w:rPr>
        <w:t xml:space="preserve">steering group </w:t>
      </w:r>
      <w:r w:rsidR="006A14F8">
        <w:rPr>
          <w:rFonts w:eastAsia="Times New Roman"/>
          <w:shd w:val="clear" w:color="auto" w:fill="FFFFFF"/>
          <w:lang w:eastAsia="en-GB"/>
        </w:rPr>
        <w:t>who</w:t>
      </w:r>
      <w:r w:rsidR="001414FE">
        <w:rPr>
          <w:rFonts w:eastAsia="Times New Roman"/>
          <w:shd w:val="clear" w:color="auto" w:fill="FFFFFF"/>
          <w:lang w:eastAsia="en-GB"/>
        </w:rPr>
        <w:t>:</w:t>
      </w:r>
    </w:p>
    <w:p w14:paraId="5D75607B" w14:textId="1D5C6FEA" w:rsidR="006D2CAC" w:rsidRDefault="006253FF" w:rsidP="006D2CAC">
      <w:pPr>
        <w:pStyle w:val="Listtoplevel"/>
        <w:numPr>
          <w:ilvl w:val="0"/>
          <w:numId w:val="33"/>
        </w:numPr>
        <w:ind w:left="4253" w:hanging="567"/>
      </w:pPr>
      <w:r>
        <w:rPr>
          <w:rFonts w:eastAsia="Verdana" w:cs="Arial"/>
          <w:noProof/>
          <w:szCs w:val="32"/>
          <w:lang w:val="en-NZ" w:eastAsia="en-NZ"/>
        </w:rPr>
        <w:drawing>
          <wp:anchor distT="0" distB="0" distL="114300" distR="114300" simplePos="0" relativeHeight="251972608" behindDoc="1" locked="0" layoutInCell="1" allowOverlap="1" wp14:anchorId="03D3CE44" wp14:editId="34297AC0">
            <wp:simplePos x="0" y="0"/>
            <wp:positionH relativeFrom="column">
              <wp:posOffset>-301807</wp:posOffset>
            </wp:positionH>
            <wp:positionV relativeFrom="paragraph">
              <wp:posOffset>242570</wp:posOffset>
            </wp:positionV>
            <wp:extent cx="2038350" cy="1441450"/>
            <wp:effectExtent l="0" t="0" r="0" b="0"/>
            <wp:wrapThrough wrapText="bothSides">
              <wp:wrapPolygon edited="0">
                <wp:start x="13323" y="856"/>
                <wp:lineTo x="7065" y="1427"/>
                <wp:lineTo x="6258" y="1998"/>
                <wp:lineTo x="6460" y="20268"/>
                <wp:lineTo x="15140" y="20268"/>
                <wp:lineTo x="14938" y="856"/>
                <wp:lineTo x="13323" y="856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REATY_english-0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AEA">
        <w:t xml:space="preserve">know </w:t>
      </w:r>
      <w:r w:rsidR="006D2CAC">
        <w:t>how Enabling Good Lives works</w:t>
      </w:r>
    </w:p>
    <w:p w14:paraId="12AFCB93" w14:textId="4F7F7C33" w:rsidR="006D2CAC" w:rsidRPr="006D2CAC" w:rsidRDefault="00EF2C41" w:rsidP="006D2CAC">
      <w:pPr>
        <w:pStyle w:val="Listtoplevel"/>
        <w:numPr>
          <w:ilvl w:val="0"/>
          <w:numId w:val="33"/>
        </w:numPr>
        <w:ind w:left="4253" w:hanging="567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73632" behindDoc="0" locked="0" layoutInCell="1" allowOverlap="1" wp14:anchorId="2327D521" wp14:editId="1059E442">
            <wp:simplePos x="0" y="0"/>
            <wp:positionH relativeFrom="column">
              <wp:posOffset>61051</wp:posOffset>
            </wp:positionH>
            <wp:positionV relativeFrom="paragraph">
              <wp:posOffset>861060</wp:posOffset>
            </wp:positionV>
            <wp:extent cx="1371600" cy="1069340"/>
            <wp:effectExtent l="0" t="0" r="0" b="0"/>
            <wp:wrapThrough wrapText="bothSides">
              <wp:wrapPolygon edited="0">
                <wp:start x="0" y="0"/>
                <wp:lineTo x="0" y="21164"/>
                <wp:lineTo x="21300" y="21164"/>
                <wp:lineTo x="21300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ultural greeting Maori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AEA">
        <w:rPr>
          <w:rFonts w:eastAsia="Verdana" w:cs="Arial"/>
          <w:szCs w:val="32"/>
          <w:lang w:eastAsia="en-NZ"/>
        </w:rPr>
        <w:t xml:space="preserve">know about </w:t>
      </w:r>
      <w:proofErr w:type="spellStart"/>
      <w:r w:rsidR="006D2CAC" w:rsidRPr="006D2CAC">
        <w:rPr>
          <w:rFonts w:eastAsia="Verdana" w:cs="Arial"/>
          <w:szCs w:val="32"/>
          <w:lang w:eastAsia="en-NZ"/>
        </w:rPr>
        <w:t>Te</w:t>
      </w:r>
      <w:proofErr w:type="spellEnd"/>
      <w:r w:rsidR="006D2CAC" w:rsidRPr="006D2CAC">
        <w:rPr>
          <w:rFonts w:eastAsia="Verdana" w:cs="Arial"/>
          <w:szCs w:val="32"/>
          <w:lang w:eastAsia="en-NZ"/>
        </w:rPr>
        <w:t xml:space="preserve"> </w:t>
      </w:r>
      <w:proofErr w:type="spellStart"/>
      <w:r w:rsidR="006D2CAC" w:rsidRPr="006D2CAC">
        <w:rPr>
          <w:rFonts w:eastAsia="Verdana" w:cs="Arial"/>
          <w:szCs w:val="32"/>
          <w:lang w:eastAsia="en-NZ"/>
        </w:rPr>
        <w:t>Tiriti</w:t>
      </w:r>
      <w:proofErr w:type="spellEnd"/>
      <w:r w:rsidR="006D2CAC" w:rsidRPr="006D2CAC">
        <w:rPr>
          <w:rFonts w:eastAsia="Verdana" w:cs="Arial"/>
          <w:szCs w:val="32"/>
          <w:lang w:eastAsia="en-NZ"/>
        </w:rPr>
        <w:t xml:space="preserve"> o Waitangi </w:t>
      </w:r>
      <w:r w:rsidR="006D2CAC">
        <w:rPr>
          <w:rFonts w:eastAsia="Verdana" w:cs="Arial"/>
          <w:szCs w:val="32"/>
          <w:lang w:eastAsia="en-NZ"/>
        </w:rPr>
        <w:t xml:space="preserve">/ </w:t>
      </w:r>
      <w:r w:rsidR="002E4AEA">
        <w:rPr>
          <w:rFonts w:eastAsia="Verdana" w:cs="Arial"/>
          <w:szCs w:val="32"/>
          <w:lang w:eastAsia="en-NZ"/>
        </w:rPr>
        <w:t xml:space="preserve">The </w:t>
      </w:r>
      <w:r w:rsidR="006D2CAC">
        <w:rPr>
          <w:rFonts w:eastAsia="Verdana" w:cs="Arial"/>
          <w:szCs w:val="32"/>
          <w:lang w:eastAsia="en-NZ"/>
        </w:rPr>
        <w:t>Treaty</w:t>
      </w:r>
      <w:r w:rsidR="006D2CAC" w:rsidRPr="006D2CAC">
        <w:rPr>
          <w:rFonts w:eastAsia="Verdana" w:cs="Arial"/>
          <w:szCs w:val="32"/>
          <w:lang w:eastAsia="en-NZ"/>
        </w:rPr>
        <w:t xml:space="preserve"> </w:t>
      </w:r>
      <w:r w:rsidR="006D2CAC">
        <w:rPr>
          <w:rFonts w:eastAsia="Verdana" w:cs="Arial"/>
          <w:szCs w:val="32"/>
          <w:lang w:eastAsia="en-NZ"/>
        </w:rPr>
        <w:t>of Waitangi</w:t>
      </w:r>
      <w:r w:rsidR="006D2CAC" w:rsidRPr="006D2CAC">
        <w:rPr>
          <w:rFonts w:eastAsia="Verdana" w:cs="Arial"/>
          <w:szCs w:val="32"/>
          <w:lang w:eastAsia="en-NZ"/>
        </w:rPr>
        <w:t xml:space="preserve"> </w:t>
      </w:r>
    </w:p>
    <w:p w14:paraId="2AE3C3B8" w14:textId="02FA1836" w:rsidR="00555E32" w:rsidRDefault="002E4AEA" w:rsidP="006D2CAC">
      <w:pPr>
        <w:pStyle w:val="Listtoplevel"/>
        <w:numPr>
          <w:ilvl w:val="0"/>
          <w:numId w:val="33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 xml:space="preserve">understand </w:t>
      </w:r>
      <w:proofErr w:type="spellStart"/>
      <w:r w:rsidR="00555E32" w:rsidRPr="006D2CAC">
        <w:rPr>
          <w:rFonts w:cs="Arial"/>
          <w:szCs w:val="32"/>
        </w:rPr>
        <w:t>Te</w:t>
      </w:r>
      <w:proofErr w:type="spellEnd"/>
      <w:r w:rsidR="00555E32" w:rsidRPr="006D2CAC">
        <w:rPr>
          <w:rFonts w:cs="Arial"/>
          <w:szCs w:val="32"/>
        </w:rPr>
        <w:t xml:space="preserve"> </w:t>
      </w:r>
      <w:proofErr w:type="spellStart"/>
      <w:r w:rsidR="00555E32" w:rsidRPr="006D2CAC">
        <w:rPr>
          <w:rFonts w:cs="Arial"/>
          <w:szCs w:val="32"/>
        </w:rPr>
        <w:t>Ao</w:t>
      </w:r>
      <w:proofErr w:type="spellEnd"/>
      <w:r w:rsidR="00555E32" w:rsidRPr="006D2CAC">
        <w:rPr>
          <w:rFonts w:cs="Arial"/>
          <w:szCs w:val="32"/>
        </w:rPr>
        <w:t xml:space="preserve"> Māori </w:t>
      </w:r>
      <w:r w:rsidR="00AB10CA" w:rsidRPr="006D2CAC">
        <w:rPr>
          <w:rFonts w:cs="Arial"/>
          <w:szCs w:val="32"/>
        </w:rPr>
        <w:t>/ the Māori world</w:t>
      </w:r>
    </w:p>
    <w:p w14:paraId="3FE759AD" w14:textId="1F2A5202" w:rsidR="006D2CAC" w:rsidRDefault="006253FF" w:rsidP="006D2CAC">
      <w:pPr>
        <w:pStyle w:val="Listtoplevel"/>
        <w:numPr>
          <w:ilvl w:val="0"/>
          <w:numId w:val="33"/>
        </w:numPr>
        <w:ind w:left="4253" w:hanging="567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74656" behindDoc="0" locked="0" layoutInCell="1" allowOverlap="1" wp14:anchorId="5C85AC79" wp14:editId="4A3C600A">
            <wp:simplePos x="0" y="0"/>
            <wp:positionH relativeFrom="column">
              <wp:posOffset>13970</wp:posOffset>
            </wp:positionH>
            <wp:positionV relativeFrom="paragraph">
              <wp:posOffset>146050</wp:posOffset>
            </wp:positionV>
            <wp:extent cx="1593215" cy="994410"/>
            <wp:effectExtent l="0" t="0" r="6985" b="0"/>
            <wp:wrapThrough wrapText="bothSides">
              <wp:wrapPolygon edited="0">
                <wp:start x="0" y="0"/>
                <wp:lineTo x="0" y="21103"/>
                <wp:lineTo x="21436" y="21103"/>
                <wp:lineTo x="21436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eting Community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D2CAC">
        <w:rPr>
          <w:rFonts w:cs="Arial"/>
          <w:szCs w:val="32"/>
        </w:rPr>
        <w:t>have</w:t>
      </w:r>
      <w:proofErr w:type="gramEnd"/>
      <w:r w:rsidR="006D2CAC">
        <w:rPr>
          <w:rFonts w:cs="Arial"/>
          <w:szCs w:val="32"/>
        </w:rPr>
        <w:t xml:space="preserve"> good connections with the disabled community.</w:t>
      </w:r>
    </w:p>
    <w:p w14:paraId="322AD24F" w14:textId="4BE57DD2" w:rsidR="006D2CAC" w:rsidRDefault="006D2CAC">
      <w:pPr>
        <w:spacing w:line="240" w:lineRule="auto"/>
        <w:ind w:left="0"/>
        <w:rPr>
          <w:rFonts w:eastAsiaTheme="minorHAnsi" w:cs="Arial"/>
          <w:szCs w:val="32"/>
          <w:lang w:val="en-GB"/>
        </w:rPr>
      </w:pPr>
      <w:r>
        <w:rPr>
          <w:rFonts w:cs="Arial"/>
          <w:szCs w:val="32"/>
        </w:rPr>
        <w:br w:type="page"/>
      </w:r>
    </w:p>
    <w:p w14:paraId="3F484EF9" w14:textId="7A8F152C" w:rsidR="006D2CAC" w:rsidRPr="006D2CAC" w:rsidRDefault="002D7807" w:rsidP="002E4AEA">
      <w:pPr>
        <w:pStyle w:val="Listtoplevel"/>
        <w:numPr>
          <w:ilvl w:val="0"/>
          <w:numId w:val="0"/>
        </w:numPr>
        <w:ind w:left="3686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75680" behindDoc="0" locked="0" layoutInCell="1" allowOverlap="1" wp14:anchorId="73EC505A" wp14:editId="5C1134DB">
            <wp:simplePos x="0" y="0"/>
            <wp:positionH relativeFrom="column">
              <wp:posOffset>-1905</wp:posOffset>
            </wp:positionH>
            <wp:positionV relativeFrom="paragraph">
              <wp:posOffset>454</wp:posOffset>
            </wp:positionV>
            <wp:extent cx="1459230" cy="1333500"/>
            <wp:effectExtent l="0" t="0" r="7620" b="0"/>
            <wp:wrapThrough wrapText="bothSides">
              <wp:wrapPolygon edited="0">
                <wp:start x="0" y="0"/>
                <wp:lineTo x="0" y="21291"/>
                <wp:lineTo x="21431" y="21291"/>
                <wp:lineTo x="21431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cific family - small siz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AEA">
        <w:rPr>
          <w:rFonts w:cs="Arial"/>
          <w:szCs w:val="32"/>
        </w:rPr>
        <w:t xml:space="preserve">It </w:t>
      </w:r>
      <w:r w:rsidR="006A14F8">
        <w:rPr>
          <w:rFonts w:cs="Arial"/>
          <w:szCs w:val="32"/>
        </w:rPr>
        <w:t xml:space="preserve">will </w:t>
      </w:r>
      <w:r w:rsidR="002E4AEA">
        <w:rPr>
          <w:rFonts w:cs="Arial"/>
          <w:szCs w:val="32"/>
        </w:rPr>
        <w:t xml:space="preserve">also be good if the people on the My Home, My Choice steering group </w:t>
      </w:r>
      <w:r w:rsidR="00366FEF">
        <w:rPr>
          <w:rFonts w:cs="Arial"/>
          <w:szCs w:val="32"/>
        </w:rPr>
        <w:t>know about</w:t>
      </w:r>
      <w:r w:rsidR="002E4AEA">
        <w:rPr>
          <w:rFonts w:cs="Arial"/>
          <w:szCs w:val="32"/>
        </w:rPr>
        <w:t>:</w:t>
      </w:r>
    </w:p>
    <w:p w14:paraId="7246E040" w14:textId="161D6CDB" w:rsidR="002E4AEA" w:rsidRPr="002E4AEA" w:rsidRDefault="002D7807" w:rsidP="006D2CAC">
      <w:pPr>
        <w:pStyle w:val="Listtoplevel"/>
        <w:numPr>
          <w:ilvl w:val="0"/>
          <w:numId w:val="33"/>
        </w:numPr>
        <w:ind w:left="4253" w:hanging="567"/>
        <w:rPr>
          <w:b/>
          <w:bCs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976704" behindDoc="0" locked="0" layoutInCell="1" allowOverlap="1" wp14:anchorId="0732B7C3" wp14:editId="65AA8CB8">
            <wp:simplePos x="0" y="0"/>
            <wp:positionH relativeFrom="column">
              <wp:posOffset>-8709</wp:posOffset>
            </wp:positionH>
            <wp:positionV relativeFrom="paragraph">
              <wp:posOffset>471080</wp:posOffset>
            </wp:positionV>
            <wp:extent cx="1553210" cy="1095375"/>
            <wp:effectExtent l="0" t="0" r="8890" b="9525"/>
            <wp:wrapThrough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igrants_cultur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AEA">
        <w:t>Pacific communities</w:t>
      </w:r>
    </w:p>
    <w:p w14:paraId="5F4ABCD7" w14:textId="69B74F36" w:rsidR="00EA47F3" w:rsidRPr="00C5011E" w:rsidRDefault="00EA47F3" w:rsidP="006D2CAC">
      <w:pPr>
        <w:pStyle w:val="Listtoplevel"/>
        <w:numPr>
          <w:ilvl w:val="0"/>
          <w:numId w:val="33"/>
        </w:numPr>
        <w:ind w:left="4253" w:hanging="567"/>
        <w:rPr>
          <w:b/>
          <w:bCs/>
        </w:rPr>
      </w:pPr>
      <w:r w:rsidRPr="00C5011E">
        <w:rPr>
          <w:b/>
          <w:bCs/>
        </w:rPr>
        <w:t xml:space="preserve">migrant / refugee communities </w:t>
      </w:r>
    </w:p>
    <w:p w14:paraId="7B51083F" w14:textId="3E84D8B7" w:rsidR="00940212" w:rsidRPr="002E4AEA" w:rsidRDefault="007A2B7F" w:rsidP="002D7807">
      <w:pPr>
        <w:pStyle w:val="Listtoplevel"/>
        <w:numPr>
          <w:ilvl w:val="0"/>
          <w:numId w:val="33"/>
        </w:numPr>
        <w:ind w:left="4253" w:hanging="567"/>
        <w:rPr>
          <w:b/>
        </w:rPr>
      </w:pPr>
      <w:r w:rsidRPr="002D7807">
        <w:rPr>
          <w:b/>
          <w:noProof/>
          <w:lang w:val="en-NZ" w:eastAsia="en-NZ"/>
        </w:rPr>
        <w:drawing>
          <wp:anchor distT="0" distB="0" distL="114300" distR="114300" simplePos="0" relativeHeight="251979776" behindDoc="0" locked="0" layoutInCell="1" allowOverlap="1" wp14:anchorId="03952B8D" wp14:editId="42A81B32">
            <wp:simplePos x="0" y="0"/>
            <wp:positionH relativeFrom="column">
              <wp:posOffset>53068</wp:posOffset>
            </wp:positionH>
            <wp:positionV relativeFrom="paragraph">
              <wp:posOffset>482147</wp:posOffset>
            </wp:positionV>
            <wp:extent cx="1409700" cy="1102995"/>
            <wp:effectExtent l="0" t="0" r="0" b="1905"/>
            <wp:wrapThrough wrapText="bothSides">
              <wp:wrapPolygon edited="0">
                <wp:start x="0" y="0"/>
                <wp:lineTo x="0" y="21264"/>
                <wp:lineTo x="21308" y="21264"/>
                <wp:lineTo x="21308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munication Electronic Voic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212">
        <w:rPr>
          <w:b/>
        </w:rPr>
        <w:t>a</w:t>
      </w:r>
      <w:r w:rsidR="00940212" w:rsidRPr="002E4AEA">
        <w:rPr>
          <w:b/>
        </w:rPr>
        <w:t xml:space="preserve">ugmentative communication </w:t>
      </w:r>
      <w:r w:rsidR="006A14F8" w:rsidRPr="00F72F56">
        <w:rPr>
          <w:bCs/>
        </w:rPr>
        <w:t>o</w:t>
      </w:r>
      <w:r w:rsidR="00940212" w:rsidRPr="006A14F8">
        <w:rPr>
          <w:bCs/>
        </w:rPr>
        <w:t>r</w:t>
      </w:r>
      <w:r w:rsidR="00940212">
        <w:rPr>
          <w:b/>
        </w:rPr>
        <w:t xml:space="preserve"> </w:t>
      </w:r>
      <w:r w:rsidR="00940212" w:rsidRPr="002E4AEA">
        <w:t>an unde</w:t>
      </w:r>
      <w:r w:rsidR="00940212">
        <w:t>rstanding of communicating with people who are not able to speak</w:t>
      </w:r>
    </w:p>
    <w:p w14:paraId="42603E6C" w14:textId="15D8D02C" w:rsidR="00EA47F3" w:rsidRDefault="007A2B7F" w:rsidP="006D2CAC">
      <w:pPr>
        <w:pStyle w:val="Listtoplevel"/>
        <w:numPr>
          <w:ilvl w:val="0"/>
          <w:numId w:val="33"/>
        </w:numPr>
        <w:ind w:left="4253" w:hanging="567"/>
      </w:pPr>
      <w:r w:rsidRPr="00C5011E">
        <w:rPr>
          <w:noProof/>
          <w:lang w:val="en-NZ" w:eastAsia="en-NZ"/>
        </w:rPr>
        <w:drawing>
          <wp:anchor distT="0" distB="0" distL="114300" distR="114300" simplePos="0" relativeHeight="251810816" behindDoc="0" locked="0" layoutInCell="1" allowOverlap="1" wp14:anchorId="6FC9F094" wp14:editId="5951C8FB">
            <wp:simplePos x="0" y="0"/>
            <wp:positionH relativeFrom="margin">
              <wp:posOffset>119834</wp:posOffset>
            </wp:positionH>
            <wp:positionV relativeFrom="paragraph">
              <wp:posOffset>10341</wp:posOffset>
            </wp:positionV>
            <wp:extent cx="1244600" cy="1244600"/>
            <wp:effectExtent l="0" t="0" r="0" b="0"/>
            <wp:wrapNone/>
            <wp:docPr id="14928140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1F5">
        <w:rPr>
          <w:b/>
          <w:bCs/>
        </w:rPr>
        <w:t>LGBTQIA+</w:t>
      </w:r>
      <w:r w:rsidR="00EA47F3" w:rsidRPr="00C5011E">
        <w:rPr>
          <w:b/>
          <w:bCs/>
        </w:rPr>
        <w:t xml:space="preserve"> community</w:t>
      </w:r>
      <w:r w:rsidR="00EA47F3" w:rsidRPr="00C5011E">
        <w:t xml:space="preserve"> </w:t>
      </w:r>
    </w:p>
    <w:p w14:paraId="64AB6704" w14:textId="76412F59" w:rsidR="002E4AEA" w:rsidRDefault="002D7807" w:rsidP="006D2CAC">
      <w:pPr>
        <w:pStyle w:val="Listtoplevel"/>
        <w:numPr>
          <w:ilvl w:val="0"/>
          <w:numId w:val="33"/>
        </w:numPr>
        <w:ind w:left="4253" w:hanging="567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81824" behindDoc="0" locked="0" layoutInCell="1" allowOverlap="1" wp14:anchorId="359F9FA4" wp14:editId="28C59282">
            <wp:simplePos x="0" y="0"/>
            <wp:positionH relativeFrom="column">
              <wp:posOffset>0</wp:posOffset>
            </wp:positionH>
            <wp:positionV relativeFrom="paragraph">
              <wp:posOffset>576580</wp:posOffset>
            </wp:positionV>
            <wp:extent cx="1292860" cy="1192530"/>
            <wp:effectExtent l="0" t="0" r="2540" b="7620"/>
            <wp:wrapThrough wrapText="bothSides">
              <wp:wrapPolygon edited="0">
                <wp:start x="0" y="0"/>
                <wp:lineTo x="0" y="21393"/>
                <wp:lineTo x="21324" y="21393"/>
                <wp:lineTo x="21324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home-support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AEA">
        <w:t>different ways that residential services can work</w:t>
      </w:r>
    </w:p>
    <w:p w14:paraId="3348CE40" w14:textId="5E4AE4E8" w:rsidR="002E4AEA" w:rsidRDefault="002D7807" w:rsidP="006D2CAC">
      <w:pPr>
        <w:pStyle w:val="Listtoplevel"/>
        <w:numPr>
          <w:ilvl w:val="0"/>
          <w:numId w:val="33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 wp14:anchorId="0A837403" wp14:editId="1A84FF69">
            <wp:simplePos x="0" y="0"/>
            <wp:positionH relativeFrom="column">
              <wp:posOffset>6078</wp:posOffset>
            </wp:positionH>
            <wp:positionV relativeFrom="paragraph">
              <wp:posOffset>955040</wp:posOffset>
            </wp:positionV>
            <wp:extent cx="1466850" cy="1466850"/>
            <wp:effectExtent l="0" t="0" r="0" b="0"/>
            <wp:wrapThrough wrapText="bothSides">
              <wp:wrapPolygon edited="0">
                <wp:start x="3927" y="1122"/>
                <wp:lineTo x="1964" y="2525"/>
                <wp:lineTo x="561" y="4488"/>
                <wp:lineTo x="1122" y="10660"/>
                <wp:lineTo x="0" y="12343"/>
                <wp:lineTo x="0" y="17392"/>
                <wp:lineTo x="5049" y="19636"/>
                <wp:lineTo x="7855" y="20758"/>
                <wp:lineTo x="13465" y="20758"/>
                <wp:lineTo x="16270" y="19636"/>
                <wp:lineTo x="21319" y="17392"/>
                <wp:lineTo x="21319" y="12343"/>
                <wp:lineTo x="17673" y="6171"/>
                <wp:lineTo x="17953" y="3647"/>
                <wp:lineTo x="14868" y="2244"/>
                <wp:lineTo x="7294" y="1122"/>
                <wp:lineTo x="3927" y="1122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ommunity_Life_grande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AEA" w:rsidRPr="002E4AEA">
        <w:rPr>
          <w:b/>
        </w:rPr>
        <w:t>safeguarding</w:t>
      </w:r>
      <w:r w:rsidR="002E4AEA">
        <w:t xml:space="preserve"> so</w:t>
      </w:r>
      <w:r w:rsidR="00366FEF">
        <w:t xml:space="preserve"> disabled</w:t>
      </w:r>
      <w:r w:rsidR="002E4AEA">
        <w:t xml:space="preserve"> people can make their own decisions</w:t>
      </w:r>
    </w:p>
    <w:p w14:paraId="6E258C3C" w14:textId="1C78B881" w:rsidR="002E4AEA" w:rsidRPr="002E4AEA" w:rsidRDefault="002E4AEA" w:rsidP="006D2CAC">
      <w:pPr>
        <w:pStyle w:val="Listtoplevel"/>
        <w:numPr>
          <w:ilvl w:val="0"/>
          <w:numId w:val="33"/>
        </w:numPr>
        <w:ind w:left="4253" w:hanging="567"/>
      </w:pPr>
      <w:proofErr w:type="gramStart"/>
      <w:r w:rsidRPr="002E4AEA">
        <w:t>ways</w:t>
      </w:r>
      <w:proofErr w:type="gramEnd"/>
      <w:r>
        <w:t xml:space="preserve"> to build stronger communities.</w:t>
      </w:r>
    </w:p>
    <w:p w14:paraId="51FFD359" w14:textId="43394028" w:rsidR="00DF63B0" w:rsidRPr="002E4AEA" w:rsidRDefault="002E4AEA" w:rsidP="002E4AEA">
      <w:pPr>
        <w:spacing w:line="240" w:lineRule="auto"/>
        <w:ind w:left="0"/>
        <w:rPr>
          <w:rFonts w:eastAsiaTheme="minorHAnsi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t xml:space="preserve"> </w:t>
      </w:r>
      <w:r w:rsidR="006D2CAC">
        <w:rPr>
          <w:shd w:val="clear" w:color="auto" w:fill="FFFFFF"/>
          <w:lang w:eastAsia="en-GB"/>
        </w:rPr>
        <w:br w:type="page"/>
      </w:r>
    </w:p>
    <w:p w14:paraId="68F60622" w14:textId="557216BB" w:rsidR="000A35F6" w:rsidRDefault="00940212" w:rsidP="0036671D">
      <w:r w:rsidRPr="00481CCD"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891712" behindDoc="0" locked="0" layoutInCell="1" allowOverlap="1" wp14:anchorId="4EC043CF" wp14:editId="42A2D72F">
            <wp:simplePos x="0" y="0"/>
            <wp:positionH relativeFrom="margin">
              <wp:posOffset>-62576</wp:posOffset>
            </wp:positionH>
            <wp:positionV relativeFrom="paragraph">
              <wp:posOffset>61826</wp:posOffset>
            </wp:positionV>
            <wp:extent cx="1727661" cy="1219546"/>
            <wp:effectExtent l="0" t="0" r="6350" b="0"/>
            <wp:wrapNone/>
            <wp:docPr id="2119634008" name="Picture 211963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61" cy="121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CD" w:rsidRPr="00481CC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063C8B8C" wp14:editId="7C25EDED">
                <wp:simplePos x="0" y="0"/>
                <wp:positionH relativeFrom="column">
                  <wp:posOffset>2211571</wp:posOffset>
                </wp:positionH>
                <wp:positionV relativeFrom="paragraph">
                  <wp:posOffset>-106326</wp:posOffset>
                </wp:positionV>
                <wp:extent cx="3753293" cy="1490134"/>
                <wp:effectExtent l="0" t="0" r="0" b="0"/>
                <wp:wrapNone/>
                <wp:docPr id="1220804665" name="Rectangle 1220804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293" cy="1490134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DEA052" id="Rectangle 1220804665" o:spid="_x0000_s1026" style="position:absolute;margin-left:174.15pt;margin-top:-8.35pt;width:295.55pt;height:117.3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" fillcolor="#e8d9f3" stroked="f" strokeweight="1pt"/>
            </w:pict>
          </mc:Fallback>
        </mc:AlternateContent>
      </w:r>
      <w:r w:rsidR="00D37383" w:rsidRPr="00481CCD">
        <w:rPr>
          <w:b/>
          <w:bCs/>
        </w:rPr>
        <w:t xml:space="preserve">Migrant </w:t>
      </w:r>
      <w:r w:rsidR="001733AA" w:rsidRPr="00481CCD">
        <w:t>communities</w:t>
      </w:r>
      <w:r w:rsidR="00D37383" w:rsidRPr="00481CCD">
        <w:t xml:space="preserve"> </w:t>
      </w:r>
      <w:r w:rsidR="00BD3A33" w:rsidRPr="00481CCD">
        <w:t>are</w:t>
      </w:r>
      <w:r w:rsidR="00D37383" w:rsidRPr="00481CCD">
        <w:t xml:space="preserve"> made up of people who ha</w:t>
      </w:r>
      <w:r w:rsidR="00E86371" w:rsidRPr="00481CCD">
        <w:t>ve</w:t>
      </w:r>
      <w:r w:rsidR="00711B07">
        <w:t xml:space="preserve"> </w:t>
      </w:r>
      <w:r w:rsidR="00D37383" w:rsidRPr="00481CCD">
        <w:t>le</w:t>
      </w:r>
      <w:r w:rsidR="00711B07">
        <w:t>ft</w:t>
      </w:r>
      <w:r w:rsidR="00D37383" w:rsidRPr="00481CCD">
        <w:t xml:space="preserve"> their home </w:t>
      </w:r>
      <w:r w:rsidR="00565663">
        <w:t>countries</w:t>
      </w:r>
      <w:r w:rsidR="00D37383" w:rsidRPr="00481CCD">
        <w:t xml:space="preserve"> </w:t>
      </w:r>
      <w:r w:rsidR="00711B07">
        <w:t xml:space="preserve">looking for a better life somewhere else. </w:t>
      </w:r>
    </w:p>
    <w:p w14:paraId="43AC131A" w14:textId="0DCBB295" w:rsidR="00711B07" w:rsidRDefault="00711B07" w:rsidP="0036671D"/>
    <w:p w14:paraId="461C0B05" w14:textId="0E73433F" w:rsidR="00711B07" w:rsidRDefault="001C7985" w:rsidP="0036671D">
      <w:r w:rsidRPr="001C7985">
        <w:rPr>
          <w:noProof/>
          <w:lang w:val="en-NZ" w:eastAsia="en-NZ"/>
        </w:rPr>
        <w:drawing>
          <wp:anchor distT="0" distB="0" distL="114300" distR="114300" simplePos="0" relativeHeight="251905024" behindDoc="0" locked="0" layoutInCell="1" allowOverlap="1" wp14:anchorId="50A93A29" wp14:editId="5625A4B8">
            <wp:simplePos x="0" y="0"/>
            <wp:positionH relativeFrom="column">
              <wp:posOffset>-62576</wp:posOffset>
            </wp:positionH>
            <wp:positionV relativeFrom="paragraph">
              <wp:posOffset>283845</wp:posOffset>
            </wp:positionV>
            <wp:extent cx="1717308" cy="1413164"/>
            <wp:effectExtent l="0" t="0" r="0" b="0"/>
            <wp:wrapNone/>
            <wp:docPr id="6420420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08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32A" w:rsidRPr="00481CC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66B42B47" wp14:editId="7D2CF7FD">
                <wp:simplePos x="0" y="0"/>
                <wp:positionH relativeFrom="column">
                  <wp:posOffset>2211571</wp:posOffset>
                </wp:positionH>
                <wp:positionV relativeFrom="paragraph">
                  <wp:posOffset>193157</wp:posOffset>
                </wp:positionV>
                <wp:extent cx="3604437" cy="1648047"/>
                <wp:effectExtent l="0" t="0" r="0" b="9525"/>
                <wp:wrapNone/>
                <wp:docPr id="33833280" name="Rectangle 33833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437" cy="1648047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A16808" id="Rectangle 33833280" o:spid="_x0000_s1026" style="position:absolute;margin-left:174.15pt;margin-top:15.2pt;width:283.8pt;height:129.7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" fillcolor="#e8d9f3" stroked="f" strokeweight="1pt"/>
            </w:pict>
          </mc:Fallback>
        </mc:AlternateContent>
      </w:r>
    </w:p>
    <w:p w14:paraId="672A0B22" w14:textId="654BE308" w:rsidR="00711B07" w:rsidRDefault="00711B07" w:rsidP="0036671D">
      <w:r>
        <w:rPr>
          <w:b/>
          <w:bCs/>
        </w:rPr>
        <w:t xml:space="preserve">Refugee </w:t>
      </w:r>
      <w:r>
        <w:t xml:space="preserve">communities are made up of people who have had to leave their home countries as they were no longer safe. </w:t>
      </w:r>
    </w:p>
    <w:p w14:paraId="53C439A3" w14:textId="0941862A" w:rsidR="00940212" w:rsidRDefault="00940212" w:rsidP="0036671D"/>
    <w:p w14:paraId="47B90950" w14:textId="43D2F993" w:rsidR="00940212" w:rsidRDefault="00F72F56" w:rsidP="0036671D">
      <w:r w:rsidRPr="00481CC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1E53DE9D" wp14:editId="45EE0AC7">
                <wp:simplePos x="0" y="0"/>
                <wp:positionH relativeFrom="column">
                  <wp:posOffset>2209800</wp:posOffset>
                </wp:positionH>
                <wp:positionV relativeFrom="paragraph">
                  <wp:posOffset>154940</wp:posOffset>
                </wp:positionV>
                <wp:extent cx="3604260" cy="155257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155257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1A1CC" id="Rectangle 21" o:spid="_x0000_s1026" style="position:absolute;margin-left:174pt;margin-top:12.2pt;width:283.8pt;height:122.25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" fillcolor="#e8d9f3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940864" behindDoc="0" locked="0" layoutInCell="1" allowOverlap="1" wp14:anchorId="63C1D946" wp14:editId="0FBD4396">
            <wp:simplePos x="0" y="0"/>
            <wp:positionH relativeFrom="column">
              <wp:posOffset>-166370</wp:posOffset>
            </wp:positionH>
            <wp:positionV relativeFrom="paragraph">
              <wp:posOffset>274955</wp:posOffset>
            </wp:positionV>
            <wp:extent cx="170370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54" y="21291"/>
                <wp:lineTo x="2125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munication Electronic Voic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1203" w14:textId="408901BF" w:rsidR="00940212" w:rsidRPr="00F72F56" w:rsidRDefault="00940212" w:rsidP="0036671D">
      <w:pPr>
        <w:rPr>
          <w:szCs w:val="32"/>
        </w:rPr>
      </w:pPr>
      <w:r w:rsidRPr="00F72F56">
        <w:rPr>
          <w:b/>
          <w:szCs w:val="32"/>
        </w:rPr>
        <w:t xml:space="preserve">Augmentative communication </w:t>
      </w:r>
      <w:r w:rsidR="00F72F56" w:rsidRPr="00F72F56">
        <w:rPr>
          <w:color w:val="000000"/>
          <w:szCs w:val="32"/>
        </w:rPr>
        <w:t>is about the tools that support someone who has difficulty talking to communicate.</w:t>
      </w:r>
    </w:p>
    <w:p w14:paraId="535D3AD8" w14:textId="1B61984E" w:rsidR="000A35F6" w:rsidRDefault="000A35F6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2DF84A84" w14:textId="77777777" w:rsidR="000A35F6" w:rsidRDefault="000A35F6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0A04C489" w14:textId="066802CD" w:rsidR="00981A02" w:rsidRDefault="00981A02" w:rsidP="002E4AE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br w:type="page"/>
      </w:r>
    </w:p>
    <w:p w14:paraId="3F7B8321" w14:textId="793F0E4D" w:rsidR="0036671D" w:rsidRPr="00B21CE0" w:rsidRDefault="000A21F5" w:rsidP="0036671D">
      <w:r w:rsidRPr="00B21CE0"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887616" behindDoc="0" locked="0" layoutInCell="1" allowOverlap="1" wp14:anchorId="362C8B51" wp14:editId="20A5F5A4">
            <wp:simplePos x="0" y="0"/>
            <wp:positionH relativeFrom="margin">
              <wp:posOffset>6169</wp:posOffset>
            </wp:positionH>
            <wp:positionV relativeFrom="paragraph">
              <wp:posOffset>-245563</wp:posOffset>
            </wp:positionV>
            <wp:extent cx="1435608" cy="1435608"/>
            <wp:effectExtent l="0" t="0" r="0" b="0"/>
            <wp:wrapNone/>
            <wp:docPr id="23" name="Picture 23" descr="Felix sebasti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x sebastian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C58" w:rsidRPr="00B21CE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78CA8EA5" wp14:editId="0314A01B">
                <wp:simplePos x="0" y="0"/>
                <wp:positionH relativeFrom="column">
                  <wp:posOffset>2220595</wp:posOffset>
                </wp:positionH>
                <wp:positionV relativeFrom="paragraph">
                  <wp:posOffset>-247831</wp:posOffset>
                </wp:positionV>
                <wp:extent cx="3716867" cy="7354389"/>
                <wp:effectExtent l="0" t="0" r="0" b="0"/>
                <wp:wrapNone/>
                <wp:docPr id="98414897" name="Rectangle 98414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867" cy="7354389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F756F" id="Rectangle 98414897" o:spid="_x0000_s1026" style="position:absolute;margin-left:174.85pt;margin-top:-19.5pt;width:292.65pt;height:579.1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" fillcolor="#e8d9f3" stroked="f" strokeweight="1pt"/>
            </w:pict>
          </mc:Fallback>
        </mc:AlternateContent>
      </w:r>
      <w:r w:rsidR="000A35F6">
        <w:rPr>
          <w:b/>
          <w:bCs/>
        </w:rPr>
        <w:t>L</w:t>
      </w:r>
      <w:r w:rsidR="0036671D" w:rsidRPr="00B21CE0">
        <w:rPr>
          <w:b/>
          <w:bCs/>
        </w:rPr>
        <w:t>GBT</w:t>
      </w:r>
      <w:r>
        <w:rPr>
          <w:b/>
          <w:bCs/>
        </w:rPr>
        <w:t>TQIA</w:t>
      </w:r>
      <w:r w:rsidR="0036671D" w:rsidRPr="00B21CE0">
        <w:rPr>
          <w:b/>
          <w:bCs/>
        </w:rPr>
        <w:t>+</w:t>
      </w:r>
      <w:r w:rsidR="0036671D" w:rsidRPr="00B21CE0">
        <w:t xml:space="preserve"> stands for people who are:</w:t>
      </w:r>
    </w:p>
    <w:p w14:paraId="11F6F16D" w14:textId="7F778B55" w:rsidR="0036671D" w:rsidRPr="00B21CE0" w:rsidRDefault="000A21F5" w:rsidP="000A21F5">
      <w:pPr>
        <w:pStyle w:val="Listtoplevel"/>
        <w:numPr>
          <w:ilvl w:val="0"/>
          <w:numId w:val="28"/>
        </w:numPr>
        <w:ind w:left="4253" w:hanging="567"/>
      </w:pPr>
      <w:r w:rsidRPr="00B21CE0">
        <w:rPr>
          <w:noProof/>
          <w:lang w:val="en-NZ" w:eastAsia="en-NZ"/>
        </w:rPr>
        <w:drawing>
          <wp:anchor distT="0" distB="0" distL="114300" distR="114300" simplePos="0" relativeHeight="251886592" behindDoc="0" locked="0" layoutInCell="1" allowOverlap="1" wp14:anchorId="4FBE2D39" wp14:editId="6423415D">
            <wp:simplePos x="0" y="0"/>
            <wp:positionH relativeFrom="margin">
              <wp:posOffset>65314</wp:posOffset>
            </wp:positionH>
            <wp:positionV relativeFrom="paragraph">
              <wp:posOffset>567055</wp:posOffset>
            </wp:positionV>
            <wp:extent cx="1435608" cy="135360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35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1D" w:rsidRPr="00B21CE0">
        <w:t xml:space="preserve">Lesbian </w:t>
      </w:r>
    </w:p>
    <w:p w14:paraId="44D40E5D" w14:textId="5D14BBDA" w:rsidR="0036671D" w:rsidRPr="00B21CE0" w:rsidRDefault="0036671D" w:rsidP="000A21F5">
      <w:pPr>
        <w:pStyle w:val="Listtoplevel"/>
        <w:numPr>
          <w:ilvl w:val="0"/>
          <w:numId w:val="28"/>
        </w:numPr>
        <w:ind w:left="4253" w:hanging="567"/>
      </w:pPr>
      <w:r w:rsidRPr="00B21CE0">
        <w:t xml:space="preserve">Gay </w:t>
      </w:r>
    </w:p>
    <w:p w14:paraId="1FE8D4E3" w14:textId="29BDD0F0" w:rsidR="0036671D" w:rsidRPr="00B21CE0" w:rsidRDefault="0036671D" w:rsidP="000A21F5">
      <w:pPr>
        <w:pStyle w:val="Listtoplevel"/>
        <w:numPr>
          <w:ilvl w:val="0"/>
          <w:numId w:val="28"/>
        </w:numPr>
        <w:ind w:left="4253" w:hanging="567"/>
      </w:pPr>
      <w:r w:rsidRPr="00B21CE0">
        <w:t xml:space="preserve">Bisexual </w:t>
      </w:r>
    </w:p>
    <w:p w14:paraId="0EB28170" w14:textId="19860162" w:rsidR="0036671D" w:rsidRPr="00B21CE0" w:rsidRDefault="0036671D" w:rsidP="000A21F5">
      <w:pPr>
        <w:pStyle w:val="Listtoplevel"/>
        <w:numPr>
          <w:ilvl w:val="0"/>
          <w:numId w:val="28"/>
        </w:numPr>
        <w:ind w:left="4253" w:hanging="567"/>
      </w:pPr>
      <w:r w:rsidRPr="00B21CE0">
        <w:rPr>
          <w:noProof/>
          <w:lang w:val="en-NZ" w:eastAsia="en-NZ"/>
        </w:rPr>
        <w:drawing>
          <wp:anchor distT="0" distB="0" distL="114300" distR="114300" simplePos="0" relativeHeight="251884544" behindDoc="0" locked="0" layoutInCell="1" allowOverlap="1" wp14:anchorId="3C2E2E53" wp14:editId="0BEB41CA">
            <wp:simplePos x="0" y="0"/>
            <wp:positionH relativeFrom="margin">
              <wp:posOffset>0</wp:posOffset>
            </wp:positionH>
            <wp:positionV relativeFrom="paragraph">
              <wp:posOffset>154578</wp:posOffset>
            </wp:positionV>
            <wp:extent cx="1435608" cy="1435608"/>
            <wp:effectExtent l="0" t="0" r="0" b="0"/>
            <wp:wrapNone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CE0">
        <w:t>Transgender</w:t>
      </w:r>
    </w:p>
    <w:p w14:paraId="6A1F14B3" w14:textId="73038008" w:rsidR="0036671D" w:rsidRPr="00B21CE0" w:rsidRDefault="0036671D" w:rsidP="000A21F5">
      <w:pPr>
        <w:pStyle w:val="Listtoplevel"/>
        <w:numPr>
          <w:ilvl w:val="0"/>
          <w:numId w:val="28"/>
        </w:numPr>
        <w:ind w:left="4253" w:hanging="567"/>
      </w:pPr>
      <w:r w:rsidRPr="00B21CE0">
        <w:t>Takatāpui</w:t>
      </w:r>
    </w:p>
    <w:p w14:paraId="10609740" w14:textId="447B8AB1" w:rsidR="0036671D" w:rsidRPr="00B21CE0" w:rsidRDefault="000A21F5" w:rsidP="000A21F5">
      <w:pPr>
        <w:pStyle w:val="Listtoplevel"/>
        <w:numPr>
          <w:ilvl w:val="0"/>
          <w:numId w:val="28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5AD8AE54" wp14:editId="03B1DAFF">
            <wp:simplePos x="0" y="0"/>
            <wp:positionH relativeFrom="margin">
              <wp:posOffset>0</wp:posOffset>
            </wp:positionH>
            <wp:positionV relativeFrom="paragraph">
              <wp:posOffset>391976</wp:posOffset>
            </wp:positionV>
            <wp:extent cx="1435608" cy="14356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sex_image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1D" w:rsidRPr="00B21CE0">
        <w:t>Queer</w:t>
      </w:r>
    </w:p>
    <w:p w14:paraId="332D8041" w14:textId="47D15375" w:rsidR="0036671D" w:rsidRPr="00B21CE0" w:rsidRDefault="0036671D" w:rsidP="000A21F5">
      <w:pPr>
        <w:pStyle w:val="Listtoplevel"/>
        <w:numPr>
          <w:ilvl w:val="0"/>
          <w:numId w:val="28"/>
        </w:numPr>
        <w:ind w:left="4253" w:hanging="567"/>
      </w:pPr>
      <w:r w:rsidRPr="00B21CE0">
        <w:t>Intersex</w:t>
      </w:r>
    </w:p>
    <w:p w14:paraId="13B72627" w14:textId="2942DF9B" w:rsidR="0036671D" w:rsidRPr="00B21CE0" w:rsidRDefault="000A21F5" w:rsidP="000A21F5">
      <w:pPr>
        <w:pStyle w:val="Listtoplevel"/>
        <w:numPr>
          <w:ilvl w:val="0"/>
          <w:numId w:val="28"/>
        </w:numPr>
        <w:ind w:left="4253" w:hanging="567"/>
      </w:pPr>
      <w:r w:rsidRPr="00B21CE0">
        <w:rPr>
          <w:noProof/>
          <w:lang w:val="en-NZ" w:eastAsia="en-NZ"/>
        </w:rPr>
        <w:drawing>
          <wp:anchor distT="0" distB="0" distL="114300" distR="114300" simplePos="0" relativeHeight="251883520" behindDoc="0" locked="0" layoutInCell="1" allowOverlap="1" wp14:anchorId="5AA56AAD" wp14:editId="1D362C36">
            <wp:simplePos x="0" y="0"/>
            <wp:positionH relativeFrom="margin">
              <wp:posOffset>-78377</wp:posOffset>
            </wp:positionH>
            <wp:positionV relativeFrom="paragraph">
              <wp:posOffset>695507</wp:posOffset>
            </wp:positionV>
            <wp:extent cx="1435608" cy="14356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71D" w:rsidRPr="00B21CE0">
        <w:t>Asexual</w:t>
      </w:r>
    </w:p>
    <w:p w14:paraId="743F51B3" w14:textId="0839B78A" w:rsidR="00940212" w:rsidRDefault="000A21F5" w:rsidP="000A21F5">
      <w:pPr>
        <w:pStyle w:val="Listtoplevel"/>
        <w:numPr>
          <w:ilvl w:val="0"/>
          <w:numId w:val="28"/>
        </w:numPr>
        <w:ind w:left="4253" w:hanging="567"/>
      </w:pPr>
      <w:r>
        <w:t xml:space="preserve">+ is for </w:t>
      </w:r>
      <w:r w:rsidR="0036671D" w:rsidRPr="00B21CE0">
        <w:t>other people who fit in similar groups.</w:t>
      </w:r>
    </w:p>
    <w:p w14:paraId="54F620DB" w14:textId="166FD34C" w:rsidR="00940212" w:rsidRDefault="00940212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2D0C5C5B" w14:textId="698EFC58" w:rsidR="00366FEF" w:rsidRDefault="00366FEF" w:rsidP="00366FEF">
      <w:pPr>
        <w:rPr>
          <w:rFonts w:cs="Arial"/>
          <w:szCs w:val="32"/>
        </w:rPr>
      </w:pPr>
      <w:r w:rsidRPr="00481CCD"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7831B79E" wp14:editId="5A1F0671">
                <wp:simplePos x="0" y="0"/>
                <wp:positionH relativeFrom="column">
                  <wp:posOffset>2223655</wp:posOffset>
                </wp:positionH>
                <wp:positionV relativeFrom="paragraph">
                  <wp:posOffset>-166255</wp:posOffset>
                </wp:positionV>
                <wp:extent cx="3604437" cy="2493819"/>
                <wp:effectExtent l="0" t="0" r="0" b="19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437" cy="2493819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38B586" id="Rectangle 25" o:spid="_x0000_s1026" style="position:absolute;margin-left:175.1pt;margin-top:-13.1pt;width:283.8pt;height:196.35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" fillcolor="#e8d9f3" stroked="f" strokeweight="1pt"/>
            </w:pict>
          </mc:Fallback>
        </mc:AlternateContent>
      </w:r>
      <w:r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43936" behindDoc="0" locked="0" layoutInCell="1" allowOverlap="1" wp14:anchorId="5B12CB50" wp14:editId="7347038D">
            <wp:simplePos x="0" y="0"/>
            <wp:positionH relativeFrom="column">
              <wp:posOffset>-19050</wp:posOffset>
            </wp:positionH>
            <wp:positionV relativeFrom="paragraph">
              <wp:posOffset>285750</wp:posOffset>
            </wp:positionV>
            <wp:extent cx="1771650" cy="1694180"/>
            <wp:effectExtent l="0" t="0" r="0" b="1270"/>
            <wp:wrapThrough wrapText="bothSides">
              <wp:wrapPolygon edited="0">
                <wp:start x="0" y="0"/>
                <wp:lineTo x="0" y="21373"/>
                <wp:lineTo x="21368" y="21373"/>
                <wp:lineTo x="21368" y="0"/>
                <wp:lineTo x="0" y="0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NZ Map placard rights protest (1)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269">
        <w:rPr>
          <w:rFonts w:cs="Arial"/>
          <w:b/>
          <w:bCs/>
          <w:szCs w:val="32"/>
        </w:rPr>
        <w:t>Safeguarding</w:t>
      </w:r>
      <w:r w:rsidRPr="00DA5269">
        <w:rPr>
          <w:rFonts w:cs="Arial"/>
          <w:szCs w:val="32"/>
        </w:rPr>
        <w:t xml:space="preserve"> means making sure that disabled people:</w:t>
      </w:r>
    </w:p>
    <w:p w14:paraId="4E3FEAFF" w14:textId="0F87D8A5" w:rsidR="00366FEF" w:rsidRPr="00FD4123" w:rsidRDefault="00366FEF" w:rsidP="00366FEF">
      <w:pPr>
        <w:ind w:left="3544"/>
        <w:rPr>
          <w:rFonts w:cs="Arial"/>
          <w:szCs w:val="32"/>
        </w:rPr>
      </w:pPr>
    </w:p>
    <w:p w14:paraId="05270D9C" w14:textId="77777777" w:rsidR="00366FEF" w:rsidRPr="00FD4123" w:rsidRDefault="00366FEF" w:rsidP="00366FEF">
      <w:pPr>
        <w:pStyle w:val="ListParagraph"/>
        <w:numPr>
          <w:ilvl w:val="0"/>
          <w:numId w:val="35"/>
        </w:numPr>
        <w:spacing w:before="0"/>
        <w:ind w:left="4253" w:hanging="567"/>
        <w:contextualSpacing/>
        <w:rPr>
          <w:rFonts w:cs="Arial"/>
          <w:szCs w:val="32"/>
        </w:rPr>
      </w:pPr>
      <w:r w:rsidRPr="00FD4123">
        <w:rPr>
          <w:rFonts w:cs="Arial"/>
          <w:szCs w:val="32"/>
        </w:rPr>
        <w:t>get their human rights</w:t>
      </w:r>
    </w:p>
    <w:p w14:paraId="4641CC66" w14:textId="77777777" w:rsidR="00366FEF" w:rsidRPr="00FD4123" w:rsidRDefault="00366FEF" w:rsidP="00366FEF">
      <w:pPr>
        <w:ind w:left="4253" w:hanging="567"/>
        <w:rPr>
          <w:rFonts w:cs="Arial"/>
          <w:szCs w:val="32"/>
        </w:rPr>
      </w:pPr>
    </w:p>
    <w:p w14:paraId="654B3DC5" w14:textId="77777777" w:rsidR="00366FEF" w:rsidRPr="00FD4123" w:rsidRDefault="00366FEF" w:rsidP="00366FEF">
      <w:pPr>
        <w:pStyle w:val="ListParagraph"/>
        <w:numPr>
          <w:ilvl w:val="0"/>
          <w:numId w:val="35"/>
        </w:numPr>
        <w:spacing w:before="0"/>
        <w:ind w:left="4253" w:hanging="567"/>
        <w:contextualSpacing/>
        <w:rPr>
          <w:rFonts w:cs="Arial"/>
          <w:szCs w:val="32"/>
        </w:rPr>
      </w:pPr>
      <w:proofErr w:type="gramStart"/>
      <w:r w:rsidRPr="00FD4123">
        <w:rPr>
          <w:rFonts w:cs="Arial"/>
          <w:szCs w:val="32"/>
        </w:rPr>
        <w:t>keep</w:t>
      </w:r>
      <w:proofErr w:type="gramEnd"/>
      <w:r w:rsidRPr="00FD4123">
        <w:rPr>
          <w:rFonts w:cs="Arial"/>
          <w:szCs w:val="32"/>
        </w:rPr>
        <w:t xml:space="preserve"> safe from harm and abuse.</w:t>
      </w:r>
    </w:p>
    <w:p w14:paraId="07501B7D" w14:textId="16EFE59C" w:rsidR="00EA47F3" w:rsidRDefault="00EA47F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8BC31E4" w14:textId="4EDCF5E7" w:rsidR="00124EA8" w:rsidRDefault="008C51E7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How </w:t>
      </w:r>
      <w:r w:rsidR="000650E2">
        <w:rPr>
          <w:shd w:val="clear" w:color="auto" w:fill="FFFFFF"/>
          <w:lang w:eastAsia="en-GB"/>
        </w:rPr>
        <w:t>the steering group will work</w:t>
      </w:r>
      <w:r>
        <w:rPr>
          <w:shd w:val="clear" w:color="auto" w:fill="FFFFFF"/>
          <w:lang w:eastAsia="en-GB"/>
        </w:rPr>
        <w:t xml:space="preserve"> </w:t>
      </w:r>
    </w:p>
    <w:p w14:paraId="06D2BF50" w14:textId="2480E628" w:rsidR="00124EA8" w:rsidRDefault="00124EA8" w:rsidP="004F2170">
      <w:pPr>
        <w:rPr>
          <w:lang w:eastAsia="en-GB"/>
        </w:rPr>
      </w:pPr>
    </w:p>
    <w:p w14:paraId="6086E76C" w14:textId="349523DC" w:rsidR="004F2170" w:rsidRDefault="004F2170" w:rsidP="004F2170">
      <w:pPr>
        <w:rPr>
          <w:rFonts w:eastAsia="Times New Roman"/>
          <w:shd w:val="clear" w:color="auto" w:fill="FFFFFF"/>
          <w:lang w:eastAsia="en-GB"/>
        </w:rPr>
      </w:pPr>
      <w:r w:rsidRPr="00007C9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57248" behindDoc="0" locked="0" layoutInCell="1" allowOverlap="1" wp14:anchorId="020BD030" wp14:editId="066024A6">
            <wp:simplePos x="0" y="0"/>
            <wp:positionH relativeFrom="column">
              <wp:posOffset>82550</wp:posOffset>
            </wp:positionH>
            <wp:positionV relativeFrom="paragraph">
              <wp:posOffset>271549</wp:posOffset>
            </wp:positionV>
            <wp:extent cx="1371600" cy="1035310"/>
            <wp:effectExtent l="0" t="0" r="0" b="0"/>
            <wp:wrapNone/>
            <wp:docPr id="8141310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5894A" w14:textId="22120420" w:rsidR="00613379" w:rsidRDefault="004F2170" w:rsidP="0061337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Steering group members will spend</w:t>
      </w:r>
    </w:p>
    <w:p w14:paraId="4A1C2645" w14:textId="0A3E7D91" w:rsidR="00613379" w:rsidRDefault="004F2170" w:rsidP="0061337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shd w:val="clear" w:color="auto" w:fill="FFFFFF"/>
          <w:lang w:eastAsia="en-GB"/>
        </w:rPr>
        <w:t xml:space="preserve">4 hours </w:t>
      </w:r>
      <w:r>
        <w:rPr>
          <w:rFonts w:eastAsia="Times New Roman"/>
          <w:shd w:val="clear" w:color="auto" w:fill="FFFFFF"/>
          <w:lang w:eastAsia="en-GB"/>
        </w:rPr>
        <w:t>a month doing work for the steering group.</w:t>
      </w:r>
    </w:p>
    <w:p w14:paraId="7D0159A5" w14:textId="0E0755D8" w:rsidR="0038069A" w:rsidRDefault="0038069A" w:rsidP="00613379">
      <w:pPr>
        <w:rPr>
          <w:rFonts w:eastAsia="Times New Roman"/>
          <w:shd w:val="clear" w:color="auto" w:fill="FFFFFF"/>
          <w:lang w:eastAsia="en-GB"/>
        </w:rPr>
      </w:pPr>
    </w:p>
    <w:p w14:paraId="7A18E630" w14:textId="23DC5FC8" w:rsidR="0038069A" w:rsidRDefault="00524937" w:rsidP="0061337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24C64F1" wp14:editId="08FA6372">
                <wp:simplePos x="0" y="0"/>
                <wp:positionH relativeFrom="column">
                  <wp:posOffset>-311150</wp:posOffset>
                </wp:positionH>
                <wp:positionV relativeFrom="paragraph">
                  <wp:posOffset>326027</wp:posOffset>
                </wp:positionV>
                <wp:extent cx="2159635" cy="10795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079500"/>
                          <a:chOff x="0" y="0"/>
                          <a:chExt cx="2160154" cy="1079500"/>
                        </a:xfrm>
                      </wpg:grpSpPr>
                      <pic:pic xmlns:pic="http://schemas.openxmlformats.org/drawingml/2006/picture">
                        <pic:nvPicPr>
                          <pic:cNvPr id="61149160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991198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54" y="124690"/>
                            <a:ext cx="107950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F4484" id="Group 28" o:spid="_x0000_s1026" style="position:absolute;margin-left:-24.5pt;margin-top:25.65pt;width:170.05pt;height:85pt;z-index:251814912" coordsize="21601,10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">
                <v:shape id="Picture 31" o:spid="_x0000_s1027" type="#_x0000_t75" style="position:absolute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gdrJAAAA4gAAAA8AAABkcnMvZG93bnJldi54bWxEj0FrAjEUhO+F/ofwBG81G7GLrkYpSkEo&#10;lFZ78fbcPHcXNy/LJo3bf98UCh6HmfmGWW0G24pIvW8ca1CTDARx6UzDlYav4+vTHIQPyAZbx6Th&#10;hzxs1o8PKyyMu/EnxUOoRIKwL1BDHUJXSOnLmiz6ieuIk3dxvcWQZF9J0+MtwW0rp1mWS4sNp4Ua&#10;O9rWVF4P31aD/Zg/x67i09t1/x5VjLutPx+1Ho+GlyWIQEO4h//be6MhV2q2UHmm4O9SugNy/Q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VmB2skAAADiAAAADwAAAAAAAAAA&#10;AAAAAACfAgAAZHJzL2Rvd25yZXYueG1sUEsFBgAAAAAEAAQA9wAAAJUDAAAAAA==&#10;">
                  <v:imagedata r:id="rId73" o:title=""/>
                  <v:path arrowok="t"/>
                </v:shape>
                <v:shape id="Picture 32" o:spid="_x0000_s1028" type="#_x0000_t75" style="position:absolute;left:10806;top:1246;width:10795;height:8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m57GAAAA4wAAAA8AAABkcnMvZG93bnJldi54bWxET81KAzEQvgu+QxjBm022Lbq7Ni2tUPSo&#10;VfA6bKabxWSyJrFd394Igsf5/me1mbwTJ4ppCKyhmikQxF0wA/ca3l73NzWIlJENusCk4ZsSbNaX&#10;FytsTTjzC50OuRclhFOLGmzOYytl6ix5TLMwEhfuGKLHXM7YSxPxXMK9k3OlbqXHgUuDxZEeLHUf&#10;hy+vYft+3CX3HLvHYbl0C/W528+V1fr6atreg8g05X/xn/vJlPn1XdNUVVMv4PenA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ebnsYAAADjAAAADwAAAAAAAAAAAAAA&#10;AACfAgAAZHJzL2Rvd25yZXYueG1sUEsFBgAAAAAEAAQA9wAAAJIDAAAAAA==&#10;">
                  <v:imagedata r:id="rId74" o:title=""/>
                  <v:path arrowok="t"/>
                </v:shape>
              </v:group>
            </w:pict>
          </mc:Fallback>
        </mc:AlternateContent>
      </w:r>
    </w:p>
    <w:p w14:paraId="37D913F1" w14:textId="488EA853" w:rsidR="0038069A" w:rsidRDefault="0038069A" w:rsidP="00613379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Of these 4 hours:</w:t>
      </w:r>
    </w:p>
    <w:p w14:paraId="71108324" w14:textId="69ABB5E1" w:rsidR="00613379" w:rsidRPr="0038069A" w:rsidRDefault="00524937" w:rsidP="00613379">
      <w:pPr>
        <w:pStyle w:val="ListParagraph"/>
        <w:numPr>
          <w:ilvl w:val="0"/>
          <w:numId w:val="39"/>
        </w:numPr>
        <w:ind w:left="4253" w:hanging="567"/>
        <w:rPr>
          <w:rFonts w:eastAsia="Times New Roman"/>
          <w:b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83872" behindDoc="0" locked="0" layoutInCell="1" allowOverlap="1" wp14:anchorId="5DE6751B" wp14:editId="2A401DFB">
            <wp:simplePos x="0" y="0"/>
            <wp:positionH relativeFrom="column">
              <wp:posOffset>-26670</wp:posOffset>
            </wp:positionH>
            <wp:positionV relativeFrom="paragraph">
              <wp:posOffset>970552</wp:posOffset>
            </wp:positionV>
            <wp:extent cx="1475740" cy="1035685"/>
            <wp:effectExtent l="0" t="0" r="0" b="0"/>
            <wp:wrapThrough wrapText="bothSides">
              <wp:wrapPolygon edited="0">
                <wp:start x="0" y="0"/>
                <wp:lineTo x="0" y="21057"/>
                <wp:lineTo x="21191" y="21057"/>
                <wp:lineTo x="21191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nfo-reading-suppor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379" w:rsidRPr="00613379">
        <w:rPr>
          <w:rFonts w:eastAsia="Times New Roman"/>
          <w:shd w:val="clear" w:color="auto" w:fill="FFFFFF"/>
          <w:lang w:eastAsia="en-GB"/>
        </w:rPr>
        <w:t xml:space="preserve">2 hours a month will be for </w:t>
      </w:r>
      <w:r w:rsidR="00613379" w:rsidRPr="005B3344">
        <w:rPr>
          <w:rFonts w:eastAsia="Times New Roman"/>
          <w:shd w:val="clear" w:color="auto" w:fill="FFFFFF"/>
          <w:lang w:eastAsia="en-GB"/>
        </w:rPr>
        <w:t>online meetings</w:t>
      </w:r>
    </w:p>
    <w:p w14:paraId="61B820E0" w14:textId="6532DA95" w:rsidR="00613379" w:rsidRPr="00613379" w:rsidRDefault="00613379" w:rsidP="00613379">
      <w:pPr>
        <w:pStyle w:val="ListParagraph"/>
        <w:numPr>
          <w:ilvl w:val="0"/>
          <w:numId w:val="3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613379">
        <w:rPr>
          <w:rFonts w:eastAsia="Times New Roman"/>
          <w:shd w:val="clear" w:color="auto" w:fill="FFFFFF"/>
          <w:lang w:eastAsia="en-GB"/>
        </w:rPr>
        <w:t>2 hours a month will be reading / getting ready for meetings.</w:t>
      </w:r>
    </w:p>
    <w:p w14:paraId="679F779F" w14:textId="4F393534" w:rsidR="004F2170" w:rsidRDefault="004F2170" w:rsidP="004F2170">
      <w:pPr>
        <w:rPr>
          <w:rFonts w:eastAsia="Times New Roman"/>
          <w:shd w:val="clear" w:color="auto" w:fill="FFFFFF"/>
          <w:lang w:eastAsia="en-GB"/>
        </w:rPr>
      </w:pPr>
    </w:p>
    <w:p w14:paraId="705E4F44" w14:textId="0A59F5B8" w:rsidR="002F0084" w:rsidRPr="00524937" w:rsidRDefault="002F0084" w:rsidP="004F2170">
      <w:pPr>
        <w:rPr>
          <w:rFonts w:eastAsia="Times New Roman"/>
          <w:b/>
          <w:shd w:val="clear" w:color="auto" w:fill="FFFFFF"/>
          <w:lang w:eastAsia="en-GB"/>
        </w:rPr>
      </w:pPr>
    </w:p>
    <w:p w14:paraId="657EE04A" w14:textId="383439C2" w:rsidR="002F0084" w:rsidRDefault="00524937" w:rsidP="004F2170">
      <w:pPr>
        <w:rPr>
          <w:rFonts w:eastAsia="Times New Roman"/>
          <w:shd w:val="clear" w:color="auto" w:fill="FFFFFF"/>
          <w:lang w:eastAsia="en-GB"/>
        </w:rPr>
      </w:pPr>
      <w:r w:rsidRPr="00524937">
        <w:rPr>
          <w:rFonts w:eastAsia="Times New Roman"/>
          <w:b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08448" behindDoc="0" locked="0" layoutInCell="1" allowOverlap="1" wp14:anchorId="2B955B26" wp14:editId="0C8F619A">
            <wp:simplePos x="0" y="0"/>
            <wp:positionH relativeFrom="column">
              <wp:posOffset>-130810</wp:posOffset>
            </wp:positionH>
            <wp:positionV relativeFrom="paragraph">
              <wp:posOffset>386715</wp:posOffset>
            </wp:positionV>
            <wp:extent cx="1737360" cy="1737360"/>
            <wp:effectExtent l="0" t="0" r="0" b="0"/>
            <wp:wrapThrough wrapText="bothSides">
              <wp:wrapPolygon edited="0">
                <wp:start x="1421" y="0"/>
                <wp:lineTo x="947" y="237"/>
                <wp:lineTo x="1184" y="1658"/>
                <wp:lineTo x="2132" y="3789"/>
                <wp:lineTo x="1658" y="4026"/>
                <wp:lineTo x="1421" y="15158"/>
                <wp:lineTo x="0" y="15868"/>
                <wp:lineTo x="0" y="16816"/>
                <wp:lineTo x="237" y="17763"/>
                <wp:lineTo x="21079" y="17763"/>
                <wp:lineTo x="21316" y="16816"/>
                <wp:lineTo x="21316" y="15868"/>
                <wp:lineTo x="19895" y="15158"/>
                <wp:lineTo x="20368" y="4026"/>
                <wp:lineTo x="18947" y="3789"/>
                <wp:lineTo x="4026" y="3789"/>
                <wp:lineTo x="2368" y="0"/>
                <wp:lineTo x="1421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084">
        <w:rPr>
          <w:rFonts w:eastAsia="Times New Roman"/>
          <w:shd w:val="clear" w:color="auto" w:fill="FFFFFF"/>
          <w:lang w:eastAsia="en-GB"/>
        </w:rPr>
        <w:t>Online meetings means you will need to have:</w:t>
      </w:r>
    </w:p>
    <w:p w14:paraId="27F9AB25" w14:textId="14F745D7" w:rsidR="002F0084" w:rsidRDefault="00E607B8" w:rsidP="00E607B8">
      <w:pPr>
        <w:pStyle w:val="ListParagraph"/>
        <w:numPr>
          <w:ilvl w:val="0"/>
          <w:numId w:val="40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your own </w:t>
      </w:r>
      <w:r w:rsidR="002F0084">
        <w:rPr>
          <w:rFonts w:eastAsia="Times New Roman"/>
          <w:shd w:val="clear" w:color="auto" w:fill="FFFFFF"/>
          <w:lang w:eastAsia="en-GB"/>
        </w:rPr>
        <w:t>device like a computer or tablet</w:t>
      </w:r>
    </w:p>
    <w:p w14:paraId="537AA2AD" w14:textId="058681F8" w:rsidR="0038069A" w:rsidRPr="00E607B8" w:rsidRDefault="00E607B8" w:rsidP="00E607B8">
      <w:pPr>
        <w:pStyle w:val="ListParagraph"/>
        <w:numPr>
          <w:ilvl w:val="0"/>
          <w:numId w:val="40"/>
        </w:numPr>
        <w:spacing w:line="240" w:lineRule="auto"/>
        <w:ind w:left="4253" w:hanging="567"/>
        <w:rPr>
          <w:rFonts w:eastAsia="Times New Roman"/>
          <w:b/>
          <w:shd w:val="clear" w:color="auto" w:fill="FFFFFF"/>
          <w:lang w:eastAsia="en-GB"/>
        </w:rPr>
      </w:pPr>
      <w:proofErr w:type="gramStart"/>
      <w:r w:rsidRPr="00E607B8">
        <w:rPr>
          <w:rFonts w:eastAsia="Times New Roman"/>
          <w:shd w:val="clear" w:color="auto" w:fill="FFFFFF"/>
          <w:lang w:eastAsia="en-GB"/>
        </w:rPr>
        <w:t>access</w:t>
      </w:r>
      <w:proofErr w:type="gramEnd"/>
      <w:r w:rsidRPr="00E607B8">
        <w:rPr>
          <w:rFonts w:eastAsia="Times New Roman"/>
          <w:shd w:val="clear" w:color="auto" w:fill="FFFFFF"/>
          <w:lang w:eastAsia="en-GB"/>
        </w:rPr>
        <w:t xml:space="preserve"> to the internet.</w:t>
      </w:r>
      <w:r w:rsidR="0038069A" w:rsidRPr="00E607B8">
        <w:rPr>
          <w:rFonts w:eastAsia="Times New Roman"/>
          <w:b/>
          <w:shd w:val="clear" w:color="auto" w:fill="FFFFFF"/>
          <w:lang w:eastAsia="en-GB"/>
        </w:rPr>
        <w:br w:type="page"/>
      </w:r>
    </w:p>
    <w:p w14:paraId="5D555916" w14:textId="6894F154" w:rsidR="00794A47" w:rsidRDefault="0038069A" w:rsidP="005B3344">
      <w:pPr>
        <w:rPr>
          <w:shd w:val="clear" w:color="auto" w:fill="FFFFFF"/>
          <w:lang w:eastAsia="en-GB"/>
        </w:rPr>
      </w:pPr>
      <w:r w:rsidRPr="0038069A"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CB4661C" wp14:editId="478E3217">
                <wp:simplePos x="0" y="0"/>
                <wp:positionH relativeFrom="column">
                  <wp:posOffset>-394335</wp:posOffset>
                </wp:positionH>
                <wp:positionV relativeFrom="paragraph">
                  <wp:posOffset>-332510</wp:posOffset>
                </wp:positionV>
                <wp:extent cx="2159635" cy="107950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079500"/>
                          <a:chOff x="0" y="0"/>
                          <a:chExt cx="2160154" cy="10795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54" y="124690"/>
                            <a:ext cx="107950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75C6AA" id="Group 29" o:spid="_x0000_s1026" style="position:absolute;margin-left:-31.05pt;margin-top:-26.2pt;width:170.05pt;height:85pt;z-index:251959296" coordsize="21601,10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">
                <v:shape id="Picture 31" o:spid="_x0000_s1027" type="#_x0000_t75" style="position:absolute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RlzCAAAA2wAAAA8AAABkcnMvZG93bnJldi54bWxEj0GLwjAUhO+C/yE8YW+aVtlFqlFEEYSF&#10;ZVe9eHs2z7bYvJQmxvrvzYLgcZiZb5j5sjO1CNS6yrKCdJSAIM6trrhQcDxsh1MQziNrrC2Tggc5&#10;WC76vTlm2t75j8LeFyJC2GWooPS+yaR0eUkG3cg2xNG72Nagj7ItpG7xHuGmluMk+ZIGK44LJTa0&#10;Lim/7m9Ggfmdfoam4NP3dfcT0hA2a3c+KPUx6FYzEJ46/w6/2jutYJLC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4kZcwgAAANsAAAAPAAAAAAAAAAAAAAAAAJ8C&#10;AABkcnMvZG93bnJldi54bWxQSwUGAAAAAAQABAD3AAAAjgMAAAAA&#10;">
                  <v:imagedata r:id="rId77" o:title=""/>
                  <v:path arrowok="t"/>
                </v:shape>
                <v:shape id="Picture 32" o:spid="_x0000_s1028" type="#_x0000_t75" style="position:absolute;left:10806;top:1246;width:10795;height:8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iqvCAAAA2wAAAA8AAABkcnMvZG93bnJldi54bWxEj09rAjEUxO+FfofwCt5qUldK2RpFC2KP&#10;/in0+tg8N0uTl20Sdf32jSD0OMzMb5jZYvBOnCmmLrCGl7ECQdwE03Gr4euwfn4DkTKyQReYNFwp&#10;wWL++DDD2oQL7+i8z60oEE41arA597WUqbHkMY1DT1y8Y4gec5GxlSbipcC9kxOlXqXHjsuCxZ4+&#10;LDU/+5PXsPw+rpLbxmbTTaeuUr+r9URZrUdPw/IdRKYh/4fv7U+joarg9qX8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oqrwgAAANsAAAAPAAAAAAAAAAAAAAAAAJ8C&#10;AABkcnMvZG93bnJldi54bWxQSwUGAAAAAAQABAD3AAAAjgMAAAAA&#10;">
                  <v:imagedata r:id="rId78" o:title=""/>
                  <v:path arrowok="t"/>
                </v:shape>
              </v:group>
            </w:pict>
          </mc:Fallback>
        </mc:AlternateContent>
      </w:r>
      <w:r w:rsidRPr="0038069A">
        <w:rPr>
          <w:rFonts w:eastAsia="Times New Roman"/>
          <w:shd w:val="clear" w:color="auto" w:fill="FFFFFF"/>
          <w:lang w:eastAsia="en-GB"/>
        </w:rPr>
        <w:t>Online meetings will happen</w:t>
      </w:r>
      <w:r>
        <w:rPr>
          <w:rFonts w:eastAsia="Times New Roman"/>
          <w:b/>
          <w:shd w:val="clear" w:color="auto" w:fill="FFFFFF"/>
          <w:lang w:eastAsia="en-GB"/>
        </w:rPr>
        <w:t xml:space="preserve"> </w:t>
      </w:r>
      <w:r w:rsidR="00366FEF">
        <w:rPr>
          <w:noProof/>
          <w:shd w:val="clear" w:color="auto" w:fill="FFFFFF"/>
          <w:lang w:eastAsia="en-GB"/>
        </w:rPr>
        <w:t>once</w:t>
      </w:r>
      <w:r w:rsidR="007F602B" w:rsidRPr="00366FEF">
        <w:rPr>
          <w:noProof/>
          <w:shd w:val="clear" w:color="auto" w:fill="FFFFFF"/>
          <w:lang w:eastAsia="en-GB"/>
        </w:rPr>
        <w:t xml:space="preserve"> </w:t>
      </w:r>
      <w:r w:rsidR="000650E2" w:rsidRPr="00366FEF">
        <w:rPr>
          <w:shd w:val="clear" w:color="auto" w:fill="FFFFFF"/>
          <w:lang w:eastAsia="en-GB"/>
        </w:rPr>
        <w:t xml:space="preserve">a month. </w:t>
      </w:r>
    </w:p>
    <w:p w14:paraId="0E4154AF" w14:textId="76EB4629" w:rsidR="009B0021" w:rsidRPr="004F2170" w:rsidRDefault="0038069A" w:rsidP="005B3344">
      <w:pPr>
        <w:rPr>
          <w:sz w:val="28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50080" behindDoc="0" locked="0" layoutInCell="1" allowOverlap="1" wp14:anchorId="263E9912" wp14:editId="3524717A">
            <wp:simplePos x="0" y="0"/>
            <wp:positionH relativeFrom="margin">
              <wp:posOffset>-5600</wp:posOffset>
            </wp:positionH>
            <wp:positionV relativeFrom="paragraph">
              <wp:posOffset>253365</wp:posOffset>
            </wp:positionV>
            <wp:extent cx="1055511" cy="1055511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9116" name="Picture 182779116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11" cy="105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2E180" w14:textId="77777777" w:rsidR="009B0021" w:rsidRPr="004F2170" w:rsidRDefault="009B0021" w:rsidP="005B3344">
      <w:pPr>
        <w:rPr>
          <w:sz w:val="28"/>
          <w:shd w:val="clear" w:color="auto" w:fill="FFFFFF"/>
          <w:lang w:eastAsia="en-GB"/>
        </w:rPr>
      </w:pPr>
    </w:p>
    <w:p w14:paraId="55A4A8EE" w14:textId="7DB07E54" w:rsidR="009B0021" w:rsidRPr="00EC670B" w:rsidRDefault="009B0021" w:rsidP="005B334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Each meeting with </w:t>
      </w:r>
      <w:r w:rsidRPr="00D92E77">
        <w:rPr>
          <w:rFonts w:eastAsia="Times New Roman"/>
          <w:shd w:val="clear" w:color="auto" w:fill="FFFFFF"/>
          <w:lang w:eastAsia="en-GB"/>
        </w:rPr>
        <w:t>be 2 hours long.</w:t>
      </w: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2213E5D4" w14:textId="77777777" w:rsidR="005B3344" w:rsidRDefault="005B3344" w:rsidP="005B3344">
      <w:pPr>
        <w:rPr>
          <w:rFonts w:eastAsia="Times New Roman"/>
          <w:sz w:val="28"/>
          <w:shd w:val="clear" w:color="auto" w:fill="FFFFFF"/>
          <w:lang w:eastAsia="en-GB"/>
        </w:rPr>
      </w:pPr>
    </w:p>
    <w:p w14:paraId="58B993F3" w14:textId="5A3D4879" w:rsidR="009B0021" w:rsidRPr="004F2170" w:rsidRDefault="0038069A" w:rsidP="005B3344">
      <w:pPr>
        <w:rPr>
          <w:rFonts w:eastAsia="Times New Roman"/>
          <w:sz w:val="28"/>
          <w:shd w:val="clear" w:color="auto" w:fill="FFFFFF"/>
          <w:lang w:eastAsia="en-GB"/>
        </w:rPr>
      </w:pPr>
      <w:r w:rsidRPr="004F2170">
        <w:rPr>
          <w:noProof/>
          <w:sz w:val="28"/>
          <w:lang w:val="en-NZ" w:eastAsia="en-NZ"/>
        </w:rPr>
        <w:drawing>
          <wp:anchor distT="0" distB="0" distL="114300" distR="114300" simplePos="0" relativeHeight="251951104" behindDoc="0" locked="0" layoutInCell="1" allowOverlap="1" wp14:anchorId="1F998678" wp14:editId="522215FC">
            <wp:simplePos x="0" y="0"/>
            <wp:positionH relativeFrom="margin">
              <wp:posOffset>-103909</wp:posOffset>
            </wp:positionH>
            <wp:positionV relativeFrom="paragraph">
              <wp:posOffset>196908</wp:posOffset>
            </wp:positionV>
            <wp:extent cx="1511935" cy="1447165"/>
            <wp:effectExtent l="0" t="0" r="0" b="635"/>
            <wp:wrapNone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DB827" w14:textId="77777777" w:rsidR="009B0021" w:rsidRDefault="009B0021" w:rsidP="005B334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will be a short break during the meeting. </w:t>
      </w:r>
    </w:p>
    <w:p w14:paraId="7B5A6369" w14:textId="77777777" w:rsidR="009B0021" w:rsidRPr="004F2170" w:rsidRDefault="009B0021" w:rsidP="005B3344">
      <w:pPr>
        <w:rPr>
          <w:rFonts w:eastAsia="Times New Roman"/>
          <w:sz w:val="28"/>
          <w:shd w:val="clear" w:color="auto" w:fill="FFFFFF"/>
          <w:lang w:eastAsia="en-GB"/>
        </w:rPr>
      </w:pPr>
    </w:p>
    <w:p w14:paraId="3C4B05C9" w14:textId="782D64A9" w:rsidR="003676F4" w:rsidRPr="004F2170" w:rsidRDefault="003676F4" w:rsidP="005B3344">
      <w:pPr>
        <w:rPr>
          <w:rFonts w:eastAsia="Times New Roman"/>
          <w:sz w:val="28"/>
          <w:shd w:val="clear" w:color="auto" w:fill="FFFFFF"/>
          <w:lang w:eastAsia="en-GB"/>
        </w:rPr>
      </w:pPr>
    </w:p>
    <w:p w14:paraId="3D2310CF" w14:textId="038CC118" w:rsidR="003676F4" w:rsidRDefault="004F2170" w:rsidP="005B3344">
      <w:pPr>
        <w:rPr>
          <w:rFonts w:eastAsia="Times New Roman"/>
          <w:shd w:val="clear" w:color="auto" w:fill="FFFFFF"/>
          <w:lang w:eastAsia="en-GB"/>
        </w:rPr>
      </w:pPr>
      <w:r w:rsidRPr="004F2170">
        <w:rPr>
          <w:rFonts w:eastAsia="Times New Roman"/>
          <w:noProof/>
          <w:sz w:val="28"/>
          <w:shd w:val="clear" w:color="auto" w:fill="FFFFFF"/>
          <w:lang w:val="en-NZ" w:eastAsia="en-NZ"/>
        </w:rPr>
        <w:drawing>
          <wp:anchor distT="0" distB="0" distL="114300" distR="114300" simplePos="0" relativeHeight="251815936" behindDoc="0" locked="0" layoutInCell="1" allowOverlap="1" wp14:anchorId="5D6A05D9" wp14:editId="00B23506">
            <wp:simplePos x="0" y="0"/>
            <wp:positionH relativeFrom="margin">
              <wp:posOffset>646</wp:posOffset>
            </wp:positionH>
            <wp:positionV relativeFrom="paragraph">
              <wp:posOffset>158865</wp:posOffset>
            </wp:positionV>
            <wp:extent cx="1512000" cy="1095890"/>
            <wp:effectExtent l="0" t="0" r="0" b="9525"/>
            <wp:wrapNone/>
            <wp:docPr id="14970828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0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The steering group</w:t>
      </w:r>
      <w:r w:rsidR="003676F4">
        <w:rPr>
          <w:rFonts w:eastAsia="Times New Roman"/>
          <w:shd w:val="clear" w:color="auto" w:fill="FFFFFF"/>
          <w:lang w:eastAsia="en-GB"/>
        </w:rPr>
        <w:t xml:space="preserve"> </w:t>
      </w:r>
      <w:r w:rsidR="00163CA8">
        <w:rPr>
          <w:rFonts w:eastAsia="Times New Roman"/>
          <w:shd w:val="clear" w:color="auto" w:fill="FFFFFF"/>
          <w:lang w:eastAsia="en-GB"/>
        </w:rPr>
        <w:t xml:space="preserve">will </w:t>
      </w:r>
      <w:r>
        <w:rPr>
          <w:rFonts w:eastAsia="Times New Roman"/>
          <w:shd w:val="clear" w:color="auto" w:fill="FFFFFF"/>
          <w:lang w:eastAsia="en-GB"/>
        </w:rPr>
        <w:t xml:space="preserve">get </w:t>
      </w:r>
      <w:r w:rsidR="00366FEF">
        <w:rPr>
          <w:rFonts w:eastAsia="Times New Roman"/>
          <w:b/>
          <w:bCs/>
          <w:shd w:val="clear" w:color="auto" w:fill="FFFFFF"/>
          <w:lang w:eastAsia="en-GB"/>
        </w:rPr>
        <w:t>Terms of R</w:t>
      </w:r>
      <w:r w:rsidR="003676F4">
        <w:rPr>
          <w:rFonts w:eastAsia="Times New Roman"/>
          <w:b/>
          <w:bCs/>
          <w:shd w:val="clear" w:color="auto" w:fill="FFFFFF"/>
          <w:lang w:eastAsia="en-GB"/>
        </w:rPr>
        <w:t>eference</w:t>
      </w:r>
      <w:r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  <w:r w:rsidR="003676F4">
        <w:rPr>
          <w:rFonts w:eastAsia="Times New Roman"/>
          <w:shd w:val="clear" w:color="auto" w:fill="FFFFFF"/>
          <w:lang w:eastAsia="en-GB"/>
        </w:rPr>
        <w:t xml:space="preserve">at their </w:t>
      </w:r>
      <w:r w:rsidR="003676F4" w:rsidRPr="007F602B">
        <w:rPr>
          <w:rFonts w:eastAsia="Times New Roman"/>
          <w:shd w:val="clear" w:color="auto" w:fill="FFFFFF"/>
          <w:lang w:eastAsia="en-GB"/>
        </w:rPr>
        <w:t>first</w:t>
      </w:r>
      <w:r w:rsidR="003676F4">
        <w:rPr>
          <w:rFonts w:eastAsia="Times New Roman"/>
          <w:b/>
          <w:bCs/>
          <w:shd w:val="clear" w:color="auto" w:fill="FFFFFF"/>
          <w:lang w:eastAsia="en-GB"/>
        </w:rPr>
        <w:t xml:space="preserve"> </w:t>
      </w:r>
      <w:r w:rsidR="003676F4">
        <w:rPr>
          <w:rFonts w:eastAsia="Times New Roman"/>
          <w:shd w:val="clear" w:color="auto" w:fill="FFFFFF"/>
          <w:lang w:eastAsia="en-GB"/>
        </w:rPr>
        <w:t xml:space="preserve">meeting. </w:t>
      </w:r>
    </w:p>
    <w:p w14:paraId="32CF9CCB" w14:textId="1E020505" w:rsidR="00E607B8" w:rsidRDefault="00E607B8">
      <w:pPr>
        <w:spacing w:line="240" w:lineRule="auto"/>
        <w:ind w:left="0"/>
        <w:rPr>
          <w:b/>
          <w:bCs/>
        </w:rPr>
      </w:pPr>
    </w:p>
    <w:p w14:paraId="41DAF036" w14:textId="77777777" w:rsidR="005B3344" w:rsidRDefault="005B3344">
      <w:pPr>
        <w:spacing w:line="240" w:lineRule="auto"/>
        <w:ind w:left="0"/>
        <w:rPr>
          <w:b/>
          <w:bCs/>
        </w:rPr>
      </w:pPr>
    </w:p>
    <w:p w14:paraId="4E874FE8" w14:textId="3196A9A7" w:rsidR="005B3344" w:rsidRDefault="00657E26">
      <w:pPr>
        <w:spacing w:line="240" w:lineRule="auto"/>
        <w:ind w:left="0"/>
        <w:rPr>
          <w:b/>
          <w:bCs/>
        </w:rPr>
      </w:pPr>
      <w:r w:rsidRPr="004F2170">
        <w:rPr>
          <w:noProof/>
          <w:sz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D022485" wp14:editId="55F377C3">
                <wp:simplePos x="0" y="0"/>
                <wp:positionH relativeFrom="column">
                  <wp:posOffset>2250440</wp:posOffset>
                </wp:positionH>
                <wp:positionV relativeFrom="paragraph">
                  <wp:posOffset>125095</wp:posOffset>
                </wp:positionV>
                <wp:extent cx="3505200" cy="2514600"/>
                <wp:effectExtent l="0" t="0" r="0" b="0"/>
                <wp:wrapNone/>
                <wp:docPr id="453688810" name="Rectangle 453688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51460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83070" id="Rectangle 453688810" o:spid="_x0000_s1026" style="position:absolute;margin-left:177.2pt;margin-top:9.85pt;width:276pt;height:198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" fillcolor="#e8d9f3" stroked="f" strokeweight="1pt"/>
            </w:pict>
          </mc:Fallback>
        </mc:AlternateContent>
      </w:r>
    </w:p>
    <w:p w14:paraId="179200B7" w14:textId="7D07DC2D" w:rsidR="003676F4" w:rsidRDefault="003676F4" w:rsidP="004F2170">
      <w:r w:rsidRPr="005378A7">
        <w:rPr>
          <w:b/>
          <w:bCs/>
        </w:rPr>
        <w:t xml:space="preserve">Terms of </w:t>
      </w:r>
      <w:r w:rsidR="00366FEF">
        <w:rPr>
          <w:b/>
          <w:bCs/>
        </w:rPr>
        <w:t>R</w:t>
      </w:r>
      <w:r w:rsidRPr="005378A7">
        <w:rPr>
          <w:b/>
          <w:bCs/>
        </w:rPr>
        <w:t>eference</w:t>
      </w:r>
      <w:r w:rsidR="00931584">
        <w:t xml:space="preserve"> is a document </w:t>
      </w:r>
      <w:r w:rsidR="007F602B">
        <w:t>that sets out</w:t>
      </w:r>
      <w:r w:rsidR="00931584">
        <w:t>:</w:t>
      </w:r>
    </w:p>
    <w:p w14:paraId="00C625BC" w14:textId="5F3A5453" w:rsidR="009B0021" w:rsidRDefault="004F2170" w:rsidP="004F2170">
      <w:r w:rsidRPr="008024C2">
        <w:rPr>
          <w:noProof/>
          <w:lang w:val="en-NZ" w:eastAsia="en-NZ"/>
        </w:rPr>
        <w:drawing>
          <wp:anchor distT="0" distB="0" distL="114300" distR="114300" simplePos="0" relativeHeight="251856896" behindDoc="0" locked="0" layoutInCell="1" allowOverlap="1" wp14:anchorId="1F0FE0DD" wp14:editId="1C51EB46">
            <wp:simplePos x="0" y="0"/>
            <wp:positionH relativeFrom="column">
              <wp:posOffset>-110490</wp:posOffset>
            </wp:positionH>
            <wp:positionV relativeFrom="paragraph">
              <wp:posOffset>150322</wp:posOffset>
            </wp:positionV>
            <wp:extent cx="1744841" cy="1193800"/>
            <wp:effectExtent l="0" t="0" r="8255" b="6350"/>
            <wp:wrapNone/>
            <wp:docPr id="1344905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41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2F7D7" w14:textId="0D98E778" w:rsidR="00366FEF" w:rsidRDefault="00366FEF" w:rsidP="004F2170">
      <w:pPr>
        <w:pStyle w:val="Listtoplevel"/>
        <w:numPr>
          <w:ilvl w:val="0"/>
          <w:numId w:val="38"/>
        </w:numPr>
        <w:spacing w:before="0"/>
        <w:ind w:left="4253" w:hanging="567"/>
      </w:pPr>
      <w:r>
        <w:t>what the steering group will do</w:t>
      </w:r>
    </w:p>
    <w:p w14:paraId="4CA2417D" w14:textId="73C5F134" w:rsidR="009B0021" w:rsidRDefault="009B0021" w:rsidP="004F2170">
      <w:pPr>
        <w:pStyle w:val="Listtoplevel"/>
        <w:numPr>
          <w:ilvl w:val="0"/>
          <w:numId w:val="0"/>
        </w:numPr>
        <w:spacing w:before="0"/>
        <w:ind w:left="4253" w:hanging="567"/>
      </w:pPr>
    </w:p>
    <w:p w14:paraId="1554BA48" w14:textId="714BC199" w:rsidR="00931584" w:rsidRPr="005378A7" w:rsidRDefault="00931584" w:rsidP="004F2170">
      <w:pPr>
        <w:pStyle w:val="Listtoplevel"/>
        <w:numPr>
          <w:ilvl w:val="0"/>
          <w:numId w:val="38"/>
        </w:numPr>
        <w:spacing w:before="0"/>
        <w:ind w:left="4253" w:hanging="567"/>
      </w:pPr>
      <w:proofErr w:type="gramStart"/>
      <w:r w:rsidRPr="003C5F9B">
        <w:t>how</w:t>
      </w:r>
      <w:proofErr w:type="gramEnd"/>
      <w:r w:rsidRPr="003C5F9B">
        <w:t xml:space="preserve"> the </w:t>
      </w:r>
      <w:r w:rsidR="00366FEF">
        <w:t>steering group will get the work</w:t>
      </w:r>
      <w:r w:rsidR="009B0021">
        <w:t xml:space="preserve"> done</w:t>
      </w:r>
      <w:r>
        <w:t xml:space="preserve">. </w:t>
      </w:r>
    </w:p>
    <w:p w14:paraId="5636BFE9" w14:textId="28DA3071" w:rsidR="004F2170" w:rsidRDefault="00BE2401" w:rsidP="004F2170">
      <w:pPr>
        <w:pStyle w:val="ListParagraph"/>
        <w:numPr>
          <w:ilvl w:val="0"/>
          <w:numId w:val="0"/>
        </w:numPr>
        <w:spacing w:before="0"/>
        <w:ind w:left="3686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55200" behindDoc="0" locked="0" layoutInCell="1" allowOverlap="1" wp14:anchorId="42AD2026" wp14:editId="0DBBADA8">
            <wp:simplePos x="0" y="0"/>
            <wp:positionH relativeFrom="column">
              <wp:posOffset>862330</wp:posOffset>
            </wp:positionH>
            <wp:positionV relativeFrom="paragraph">
              <wp:posOffset>275590</wp:posOffset>
            </wp:positionV>
            <wp:extent cx="1116965" cy="1091565"/>
            <wp:effectExtent l="0" t="0" r="6985" b="0"/>
            <wp:wrapNone/>
            <wp:docPr id="166145965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59653" name="Picture 41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240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84896" behindDoc="0" locked="0" layoutInCell="1" allowOverlap="1" wp14:anchorId="2B32C310" wp14:editId="7401B59C">
            <wp:simplePos x="0" y="0"/>
            <wp:positionH relativeFrom="column">
              <wp:posOffset>-395028</wp:posOffset>
            </wp:positionH>
            <wp:positionV relativeFrom="paragraph">
              <wp:posOffset>223404</wp:posOffset>
            </wp:positionV>
            <wp:extent cx="1162050" cy="1162050"/>
            <wp:effectExtent l="0" t="0" r="0" b="0"/>
            <wp:wrapThrough wrapText="bothSides">
              <wp:wrapPolygon edited="0">
                <wp:start x="3895" y="0"/>
                <wp:lineTo x="1416" y="1416"/>
                <wp:lineTo x="1062" y="21246"/>
                <wp:lineTo x="20538" y="21246"/>
                <wp:lineTo x="20892" y="2833"/>
                <wp:lineTo x="19830" y="1062"/>
                <wp:lineTo x="16997" y="0"/>
                <wp:lineTo x="3895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482E2" w14:textId="799A2068" w:rsidR="004F2170" w:rsidRDefault="004F2170" w:rsidP="004F2170">
      <w:pPr>
        <w:pStyle w:val="ListParagraph"/>
        <w:numPr>
          <w:ilvl w:val="0"/>
          <w:numId w:val="0"/>
        </w:numPr>
        <w:spacing w:before="0"/>
        <w:ind w:left="3686"/>
        <w:rPr>
          <w:rFonts w:eastAsia="Times New Roman"/>
          <w:shd w:val="clear" w:color="auto" w:fill="FFFFFF"/>
          <w:lang w:eastAsia="en-GB"/>
        </w:rPr>
      </w:pPr>
    </w:p>
    <w:p w14:paraId="454A31A7" w14:textId="2963B648" w:rsidR="004F2170" w:rsidRPr="004F2170" w:rsidRDefault="004F2170" w:rsidP="004F2170">
      <w:pPr>
        <w:pStyle w:val="ListParagraph"/>
        <w:numPr>
          <w:ilvl w:val="0"/>
          <w:numId w:val="0"/>
        </w:numPr>
        <w:spacing w:before="0"/>
        <w:ind w:left="3686"/>
        <w:rPr>
          <w:rFonts w:eastAsia="Times New Roman"/>
          <w:shd w:val="clear" w:color="auto" w:fill="FFFFFF"/>
          <w:lang w:eastAsia="en-GB"/>
        </w:rPr>
      </w:pPr>
      <w:r w:rsidRPr="004F2170">
        <w:rPr>
          <w:rFonts w:eastAsia="Times New Roman"/>
          <w:shd w:val="clear" w:color="auto" w:fill="FFFFFF"/>
          <w:lang w:eastAsia="en-GB"/>
        </w:rPr>
        <w:t xml:space="preserve">The first </w:t>
      </w:r>
      <w:r w:rsidR="005B3344">
        <w:rPr>
          <w:rFonts w:eastAsia="Times New Roman"/>
          <w:shd w:val="clear" w:color="auto" w:fill="FFFFFF"/>
          <w:lang w:eastAsia="en-GB"/>
        </w:rPr>
        <w:t xml:space="preserve">steering group </w:t>
      </w:r>
      <w:r w:rsidRPr="004F2170">
        <w:rPr>
          <w:rFonts w:eastAsia="Times New Roman"/>
          <w:shd w:val="clear" w:color="auto" w:fill="FFFFFF"/>
          <w:lang w:eastAsia="en-GB"/>
        </w:rPr>
        <w:t xml:space="preserve">meeting will be in </w:t>
      </w:r>
      <w:r w:rsidRPr="004F2170">
        <w:rPr>
          <w:rFonts w:eastAsia="Times New Roman"/>
          <w:b/>
          <w:bCs/>
          <w:shd w:val="clear" w:color="auto" w:fill="FFFFFF"/>
          <w:lang w:eastAsia="en-GB"/>
        </w:rPr>
        <w:t>July 2023.</w:t>
      </w:r>
      <w:r w:rsidRPr="004F2170">
        <w:rPr>
          <w:rFonts w:eastAsia="Times New Roman"/>
          <w:shd w:val="clear" w:color="auto" w:fill="FFFFFF"/>
          <w:lang w:eastAsia="en-GB"/>
        </w:rPr>
        <w:t xml:space="preserve"> </w:t>
      </w:r>
    </w:p>
    <w:p w14:paraId="71E40D77" w14:textId="14F18092" w:rsidR="00EC670B" w:rsidRDefault="00533256" w:rsidP="00EC670B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90016" behindDoc="0" locked="0" layoutInCell="1" allowOverlap="1" wp14:anchorId="32624CD5" wp14:editId="4C372336">
            <wp:simplePos x="0" y="0"/>
            <wp:positionH relativeFrom="margin">
              <wp:posOffset>89535</wp:posOffset>
            </wp:positionH>
            <wp:positionV relativeFrom="paragraph">
              <wp:posOffset>-145415</wp:posOffset>
            </wp:positionV>
            <wp:extent cx="1055511" cy="1055511"/>
            <wp:effectExtent l="0" t="0" r="0" b="0"/>
            <wp:wrapNone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9116" name="Picture 182779116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11" cy="105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70B">
        <w:rPr>
          <w:rFonts w:eastAsia="Times New Roman"/>
          <w:shd w:val="clear" w:color="auto" w:fill="FFFFFF"/>
          <w:lang w:eastAsia="en-GB"/>
        </w:rPr>
        <w:t xml:space="preserve">Between each meeting members will need to </w:t>
      </w:r>
      <w:r w:rsidR="00EC670B" w:rsidRPr="00D92E77">
        <w:rPr>
          <w:rFonts w:eastAsia="Times New Roman"/>
          <w:shd w:val="clear" w:color="auto" w:fill="FFFFFF"/>
          <w:lang w:eastAsia="en-GB"/>
        </w:rPr>
        <w:t>spend 2 hours</w:t>
      </w:r>
      <w:r w:rsidR="00EC670B">
        <w:rPr>
          <w:rFonts w:eastAsia="Times New Roman"/>
          <w:shd w:val="clear" w:color="auto" w:fill="FFFFFF"/>
          <w:lang w:eastAsia="en-GB"/>
        </w:rPr>
        <w:t>:</w:t>
      </w:r>
    </w:p>
    <w:p w14:paraId="195765B7" w14:textId="0FDE18CA" w:rsidR="006717EC" w:rsidRDefault="00F72F56" w:rsidP="00533256">
      <w:pPr>
        <w:pStyle w:val="Listtoplevel"/>
        <w:numPr>
          <w:ilvl w:val="0"/>
          <w:numId w:val="28"/>
        </w:numPr>
        <w:ind w:left="4253" w:hanging="567"/>
        <w:rPr>
          <w:shd w:val="clear" w:color="auto" w:fill="FFFFFF"/>
          <w:lang w:eastAsia="en-GB"/>
        </w:rPr>
      </w:pPr>
      <w:r w:rsidRPr="00533256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87968" behindDoc="0" locked="0" layoutInCell="1" allowOverlap="1" wp14:anchorId="230D7A06" wp14:editId="00F60A94">
            <wp:simplePos x="0" y="0"/>
            <wp:positionH relativeFrom="column">
              <wp:posOffset>-104140</wp:posOffset>
            </wp:positionH>
            <wp:positionV relativeFrom="paragraph">
              <wp:posOffset>489585</wp:posOffset>
            </wp:positionV>
            <wp:extent cx="1600200" cy="1600200"/>
            <wp:effectExtent l="0" t="0" r="0" b="0"/>
            <wp:wrapThrough wrapText="bothSides">
              <wp:wrapPolygon edited="0">
                <wp:start x="10800" y="0"/>
                <wp:lineTo x="9771" y="1029"/>
                <wp:lineTo x="4371" y="8229"/>
                <wp:lineTo x="2057" y="9000"/>
                <wp:lineTo x="1029" y="10286"/>
                <wp:lineTo x="1286" y="21343"/>
                <wp:lineTo x="15686" y="21343"/>
                <wp:lineTo x="19029" y="21343"/>
                <wp:lineTo x="20314" y="20829"/>
                <wp:lineTo x="19800" y="9514"/>
                <wp:lineTo x="19286" y="8486"/>
                <wp:lineTo x="15943" y="3857"/>
                <wp:lineTo x="14914" y="1543"/>
                <wp:lineTo x="13629" y="0"/>
                <wp:lineTo x="1080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4">
        <w:rPr>
          <w:shd w:val="clear" w:color="auto" w:fill="FFFFFF"/>
          <w:lang w:eastAsia="en-GB"/>
        </w:rPr>
        <w:t>r</w:t>
      </w:r>
      <w:r w:rsidR="001210E3" w:rsidRPr="005B3344">
        <w:rPr>
          <w:shd w:val="clear" w:color="auto" w:fill="FFFFFF"/>
          <w:lang w:eastAsia="en-GB"/>
        </w:rPr>
        <w:t>eading</w:t>
      </w:r>
      <w:r w:rsidR="005B3344">
        <w:rPr>
          <w:shd w:val="clear" w:color="auto" w:fill="FFFFFF"/>
          <w:lang w:eastAsia="en-GB"/>
        </w:rPr>
        <w:t xml:space="preserve"> i</w:t>
      </w:r>
      <w:r w:rsidR="00384749" w:rsidRPr="005B3344">
        <w:rPr>
          <w:shd w:val="clear" w:color="auto" w:fill="FFFFFF"/>
          <w:lang w:eastAsia="en-GB"/>
        </w:rPr>
        <w:t xml:space="preserve">nformation </w:t>
      </w:r>
      <w:r w:rsidR="005B3344">
        <w:rPr>
          <w:shd w:val="clear" w:color="auto" w:fill="FFFFFF"/>
          <w:lang w:eastAsia="en-GB"/>
        </w:rPr>
        <w:t>from the My Home, My Choice programme</w:t>
      </w:r>
      <w:r w:rsidR="00384749" w:rsidRPr="005B3344">
        <w:rPr>
          <w:shd w:val="clear" w:color="auto" w:fill="FFFFFF"/>
          <w:lang w:eastAsia="en-GB"/>
        </w:rPr>
        <w:t xml:space="preserve"> </w:t>
      </w:r>
      <w:r w:rsidR="005B3344">
        <w:rPr>
          <w:shd w:val="clear" w:color="auto" w:fill="FFFFFF"/>
          <w:lang w:eastAsia="en-GB"/>
        </w:rPr>
        <w:t>/ steering group</w:t>
      </w:r>
    </w:p>
    <w:p w14:paraId="569E6711" w14:textId="1BB9D2B1" w:rsidR="005B3344" w:rsidRDefault="005B3344" w:rsidP="000B6443">
      <w:pPr>
        <w:pStyle w:val="Listtoplevel"/>
        <w:numPr>
          <w:ilvl w:val="0"/>
          <w:numId w:val="28"/>
        </w:numPr>
        <w:ind w:left="4253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getting ready for steering group meetings</w:t>
      </w:r>
    </w:p>
    <w:p w14:paraId="3C001562" w14:textId="42D49B74" w:rsidR="005B3344" w:rsidRPr="005B3344" w:rsidRDefault="00533256" w:rsidP="005B3344">
      <w:pPr>
        <w:pStyle w:val="Listtoplevel"/>
        <w:numPr>
          <w:ilvl w:val="0"/>
          <w:numId w:val="28"/>
        </w:numPr>
        <w:ind w:left="4253" w:hanging="567"/>
        <w:rPr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86944" behindDoc="0" locked="0" layoutInCell="1" allowOverlap="1" wp14:anchorId="0B866B5B" wp14:editId="45CEE056">
            <wp:simplePos x="0" y="0"/>
            <wp:positionH relativeFrom="column">
              <wp:posOffset>-108643</wp:posOffset>
            </wp:positionH>
            <wp:positionV relativeFrom="paragraph">
              <wp:posOffset>90343</wp:posOffset>
            </wp:positionV>
            <wp:extent cx="1724025" cy="1210310"/>
            <wp:effectExtent l="0" t="0" r="9525" b="8890"/>
            <wp:wrapThrough wrapText="bothSides">
              <wp:wrapPolygon edited="0">
                <wp:start x="0" y="0"/>
                <wp:lineTo x="0" y="21419"/>
                <wp:lineTo x="21481" y="21419"/>
                <wp:lineTo x="21481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nfo-reading-support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B3344">
        <w:rPr>
          <w:shd w:val="clear" w:color="auto" w:fill="FFFFFF"/>
          <w:lang w:eastAsia="en-GB"/>
        </w:rPr>
        <w:t>talking</w:t>
      </w:r>
      <w:proofErr w:type="gramEnd"/>
      <w:r w:rsidR="005B3344">
        <w:rPr>
          <w:shd w:val="clear" w:color="auto" w:fill="FFFFFF"/>
          <w:lang w:eastAsia="en-GB"/>
        </w:rPr>
        <w:t xml:space="preserve"> to people to get ideas of what to take to the steering group meetings.</w:t>
      </w:r>
    </w:p>
    <w:p w14:paraId="686BD67D" w14:textId="16A23436" w:rsidR="005B3344" w:rsidRDefault="00533256" w:rsidP="005B3344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91040" behindDoc="0" locked="0" layoutInCell="1" allowOverlap="1" wp14:anchorId="7E2D4B70" wp14:editId="294B460A">
            <wp:simplePos x="0" y="0"/>
            <wp:positionH relativeFrom="column">
              <wp:posOffset>-104775</wp:posOffset>
            </wp:positionH>
            <wp:positionV relativeFrom="paragraph">
              <wp:posOffset>467360</wp:posOffset>
            </wp:positionV>
            <wp:extent cx="1724660" cy="1724660"/>
            <wp:effectExtent l="0" t="0" r="8890" b="8890"/>
            <wp:wrapThrough wrapText="bothSides">
              <wp:wrapPolygon edited="0">
                <wp:start x="3102" y="0"/>
                <wp:lineTo x="716" y="716"/>
                <wp:lineTo x="0" y="2624"/>
                <wp:lineTo x="239" y="4295"/>
                <wp:lineTo x="6680" y="7873"/>
                <wp:lineTo x="5010" y="11691"/>
                <wp:lineTo x="4295" y="15508"/>
                <wp:lineTo x="5249" y="19325"/>
                <wp:lineTo x="5010" y="21473"/>
                <wp:lineTo x="16224" y="21473"/>
                <wp:lineTo x="15270" y="19325"/>
                <wp:lineTo x="14315" y="15508"/>
                <wp:lineTo x="14315" y="11691"/>
                <wp:lineTo x="19564" y="7873"/>
                <wp:lineTo x="21473" y="4772"/>
                <wp:lineTo x="21473" y="2147"/>
                <wp:lineTo x="19564" y="1670"/>
                <wp:lineTo x="6442" y="0"/>
                <wp:lineTo x="3102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Question-4_grande (1)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44791" w14:textId="34E0296E" w:rsidR="005B3344" w:rsidRPr="005B3344" w:rsidRDefault="005B3344" w:rsidP="005B3344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steering group may also be asked for information / advice between meetings.</w:t>
      </w:r>
    </w:p>
    <w:p w14:paraId="248D079B" w14:textId="77777777" w:rsidR="004F2170" w:rsidRDefault="004F217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72A3D06" w14:textId="49D86F30" w:rsidR="005B3344" w:rsidRDefault="00557B40" w:rsidP="000A3C46">
      <w:pPr>
        <w:pStyle w:val="Heading1"/>
      </w:pPr>
      <w:r>
        <w:lastRenderedPageBreak/>
        <w:t xml:space="preserve">How to apply to be part of the </w:t>
      </w:r>
    </w:p>
    <w:p w14:paraId="09501652" w14:textId="2A7411C8" w:rsidR="000A3C46" w:rsidRDefault="00557B40" w:rsidP="000A3C46">
      <w:pPr>
        <w:pStyle w:val="Heading1"/>
      </w:pPr>
      <w:proofErr w:type="gramStart"/>
      <w:r>
        <w:t>steering</w:t>
      </w:r>
      <w:proofErr w:type="gramEnd"/>
      <w:r>
        <w:t xml:space="preserve"> group</w:t>
      </w:r>
    </w:p>
    <w:p w14:paraId="6075017B" w14:textId="77777777" w:rsidR="000A3C46" w:rsidRDefault="000A3C46" w:rsidP="000A3C46"/>
    <w:p w14:paraId="5E0114BF" w14:textId="4EDD9148" w:rsidR="004871FF" w:rsidRDefault="00533256" w:rsidP="000A3C46">
      <w:r>
        <w:rPr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68731210" wp14:editId="5461B5EB">
            <wp:simplePos x="0" y="0"/>
            <wp:positionH relativeFrom="column">
              <wp:posOffset>143510</wp:posOffset>
            </wp:positionH>
            <wp:positionV relativeFrom="paragraph">
              <wp:posOffset>288290</wp:posOffset>
            </wp:positionV>
            <wp:extent cx="1247775" cy="1620520"/>
            <wp:effectExtent l="0" t="0" r="9525" b="0"/>
            <wp:wrapThrough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plication form apply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6C6A5" w14:textId="5EB7DE72" w:rsidR="000A3C46" w:rsidRDefault="005B3344" w:rsidP="003555B1">
      <w:r>
        <w:t xml:space="preserve">If you would like to be part of the </w:t>
      </w:r>
      <w:r w:rsidR="00116AA9">
        <w:t xml:space="preserve">My Home, My Choice steering group </w:t>
      </w:r>
      <w:r>
        <w:t xml:space="preserve">you will need to fill in an </w:t>
      </w:r>
      <w:r w:rsidR="008A75D7" w:rsidRPr="004F2170">
        <w:rPr>
          <w:b/>
        </w:rPr>
        <w:t xml:space="preserve">application </w:t>
      </w:r>
      <w:r w:rsidR="004F2170" w:rsidRPr="004F2170">
        <w:rPr>
          <w:b/>
        </w:rPr>
        <w:t>form</w:t>
      </w:r>
      <w:r w:rsidR="004F2170">
        <w:t>.</w:t>
      </w:r>
    </w:p>
    <w:p w14:paraId="6482FB1C" w14:textId="1BB33975" w:rsidR="00116AA9" w:rsidRDefault="00116AA9" w:rsidP="003555B1"/>
    <w:p w14:paraId="0D61CFE1" w14:textId="45B00343" w:rsidR="00310E77" w:rsidRDefault="00533256" w:rsidP="003555B1">
      <w:r>
        <w:rPr>
          <w:noProof/>
          <w:lang w:val="en-NZ" w:eastAsia="en-NZ"/>
        </w:rPr>
        <w:drawing>
          <wp:anchor distT="0" distB="0" distL="114300" distR="114300" simplePos="0" relativeHeight="251993088" behindDoc="0" locked="0" layoutInCell="1" allowOverlap="1" wp14:anchorId="1A952133" wp14:editId="438CD7E8">
            <wp:simplePos x="0" y="0"/>
            <wp:positionH relativeFrom="column">
              <wp:posOffset>228485</wp:posOffset>
            </wp:positionH>
            <wp:positionV relativeFrom="paragraph">
              <wp:posOffset>347387</wp:posOffset>
            </wp:positionV>
            <wp:extent cx="1163782" cy="1211384"/>
            <wp:effectExtent l="0" t="0" r="0" b="8255"/>
            <wp:wrapThrough wrapText="bothSides">
              <wp:wrapPolygon edited="0">
                <wp:start x="0" y="0"/>
                <wp:lineTo x="0" y="21407"/>
                <wp:lineTo x="21223" y="21407"/>
                <wp:lineTo x="21223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ebsite internet computer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2" cy="121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C133D" w14:textId="4ED67930" w:rsidR="008A75D7" w:rsidRDefault="008A75D7" w:rsidP="003555B1">
      <w:r>
        <w:t>You can find the full application form on our website at:</w:t>
      </w:r>
    </w:p>
    <w:p w14:paraId="543C4410" w14:textId="777244D4" w:rsidR="00116AA9" w:rsidRPr="008A75D7" w:rsidRDefault="008A75D7" w:rsidP="003555B1">
      <w:pPr>
        <w:rPr>
          <w:b/>
          <w:bCs/>
        </w:rPr>
      </w:pPr>
      <w:r>
        <w:br/>
      </w:r>
      <w:hyperlink r:id="rId90" w:history="1">
        <w:r w:rsidRPr="008A75D7">
          <w:rPr>
            <w:rStyle w:val="Hyperlink"/>
            <w:b/>
            <w:bCs/>
            <w:color w:val="auto"/>
            <w:u w:val="none"/>
          </w:rPr>
          <w:t>https://bit.ly/3M06fRm</w:t>
        </w:r>
      </w:hyperlink>
      <w:r w:rsidR="007630AF" w:rsidRPr="008A75D7">
        <w:rPr>
          <w:b/>
          <w:bCs/>
        </w:rPr>
        <w:t xml:space="preserve"> </w:t>
      </w:r>
    </w:p>
    <w:p w14:paraId="126F29BF" w14:textId="4B8648AF" w:rsidR="00116AA9" w:rsidRDefault="00116AA9" w:rsidP="003555B1"/>
    <w:p w14:paraId="3848C3D6" w14:textId="799F4394" w:rsidR="00F67570" w:rsidRDefault="009C7080" w:rsidP="00764DC3">
      <w:bookmarkStart w:id="1" w:name="_Hlk53559738"/>
      <w:r>
        <w:rPr>
          <w:noProof/>
          <w:lang w:val="en-NZ" w:eastAsia="en-NZ"/>
        </w:rPr>
        <w:drawing>
          <wp:anchor distT="0" distB="0" distL="114300" distR="114300" simplePos="0" relativeHeight="252007424" behindDoc="1" locked="0" layoutInCell="1" allowOverlap="1" wp14:anchorId="266056F7" wp14:editId="4BA86C86">
            <wp:simplePos x="0" y="0"/>
            <wp:positionH relativeFrom="column">
              <wp:posOffset>-133350</wp:posOffset>
            </wp:positionH>
            <wp:positionV relativeFrom="paragraph">
              <wp:posOffset>334645</wp:posOffset>
            </wp:positionV>
            <wp:extent cx="1619250" cy="2291080"/>
            <wp:effectExtent l="19050" t="19050" r="19050" b="139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er - app form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91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85856" w14:textId="44D4F399" w:rsidR="00F67570" w:rsidRDefault="008934BB" w:rsidP="00764DC3">
      <w:r>
        <w:t xml:space="preserve">You can find the application form in Easy Read on our </w:t>
      </w:r>
      <w:r w:rsidRPr="00C00C67">
        <w:rPr>
          <w:b/>
        </w:rPr>
        <w:t>website</w:t>
      </w:r>
      <w:r>
        <w:t xml:space="preserve"> at</w:t>
      </w:r>
      <w:r w:rsidR="00F67570">
        <w:t>:</w:t>
      </w:r>
    </w:p>
    <w:p w14:paraId="17581F22" w14:textId="77777777" w:rsidR="009C7080" w:rsidRDefault="009C7080" w:rsidP="00764DC3"/>
    <w:p w14:paraId="30BFDA22" w14:textId="59CA81BE" w:rsidR="009C7080" w:rsidRPr="009C7080" w:rsidRDefault="009C7080" w:rsidP="009C7080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sz w:val="32"/>
          <w:szCs w:val="32"/>
        </w:rPr>
      </w:pPr>
      <w:hyperlink r:id="rId92" w:history="1">
        <w:r w:rsidRPr="009C7080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www.whaikaha.govt.nz/assets/About-us/My-Home-My-Choice/My-Home-My-Choice-steering-group-nomination-form.docx</w:t>
        </w:r>
      </w:hyperlink>
    </w:p>
    <w:p w14:paraId="2AE02DD0" w14:textId="440AA831" w:rsidR="00503D02" w:rsidRDefault="009C7080" w:rsidP="009C7080">
      <w:pPr>
        <w:pStyle w:val="xmsonormal"/>
        <w:shd w:val="clear" w:color="auto" w:fill="FFFFFF"/>
        <w:spacing w:before="0" w:beforeAutospacing="0" w:after="0" w:afterAutospacing="0" w:line="360" w:lineRule="auto"/>
      </w:pPr>
      <w:r>
        <w:rPr>
          <w:rFonts w:ascii="inherit" w:hAnsi="inherit" w:cs="Calibri"/>
          <w:color w:val="242424"/>
          <w:bdr w:val="none" w:sz="0" w:space="0" w:color="auto" w:frame="1"/>
        </w:rPr>
        <w:t> </w:t>
      </w:r>
      <w:r w:rsidR="00503D02">
        <w:br w:type="page"/>
      </w:r>
    </w:p>
    <w:p w14:paraId="02C47D85" w14:textId="0F2E6A7E" w:rsidR="007D215F" w:rsidRDefault="007D215F" w:rsidP="00797ACE">
      <w:pPr>
        <w:rPr>
          <w:noProof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66112" behindDoc="0" locked="0" layoutInCell="1" allowOverlap="1" wp14:anchorId="5938DD5E" wp14:editId="28F5BC4B">
            <wp:simplePos x="0" y="0"/>
            <wp:positionH relativeFrom="margin">
              <wp:posOffset>0</wp:posOffset>
            </wp:positionH>
            <wp:positionV relativeFrom="paragraph">
              <wp:posOffset>-119018</wp:posOffset>
            </wp:positionV>
            <wp:extent cx="1440000" cy="1440000"/>
            <wp:effectExtent l="0" t="0" r="8255" b="8255"/>
            <wp:wrapNone/>
            <wp:docPr id="85815121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61">
        <w:rPr>
          <w:noProof/>
        </w:rPr>
        <w:t xml:space="preserve">You can send your application form by </w:t>
      </w:r>
      <w:r w:rsidR="002D1A61" w:rsidRPr="008104FE">
        <w:rPr>
          <w:b/>
          <w:noProof/>
        </w:rPr>
        <w:t>email</w:t>
      </w:r>
      <w:r w:rsidR="002D1A61">
        <w:rPr>
          <w:noProof/>
        </w:rPr>
        <w:t xml:space="preserve"> to:</w:t>
      </w:r>
    </w:p>
    <w:p w14:paraId="01D9220A" w14:textId="2808625C" w:rsidR="002D1A61" w:rsidRDefault="002D1A61" w:rsidP="00797ACE"/>
    <w:p w14:paraId="47101A14" w14:textId="02B82664" w:rsidR="007D215F" w:rsidRPr="00764DC3" w:rsidRDefault="007D215F" w:rsidP="00797ACE">
      <w:r w:rsidRPr="00764DC3">
        <w:rPr>
          <w:b/>
          <w:bCs/>
        </w:rPr>
        <w:t>nominations@whaikaha.govt.nz</w:t>
      </w:r>
    </w:p>
    <w:p w14:paraId="4FC5450A" w14:textId="7F93B93A" w:rsidR="007D215F" w:rsidRDefault="007D215F" w:rsidP="00797ACE"/>
    <w:p w14:paraId="5DF65DF5" w14:textId="6C8BB31A" w:rsidR="007D215F" w:rsidRDefault="001F2EA7" w:rsidP="00797ACE">
      <w:r w:rsidRPr="001F2EA7">
        <w:rPr>
          <w:noProof/>
          <w:lang w:val="en-NZ" w:eastAsia="en-NZ"/>
        </w:rPr>
        <w:drawing>
          <wp:anchor distT="0" distB="0" distL="114300" distR="114300" simplePos="0" relativeHeight="251872256" behindDoc="0" locked="0" layoutInCell="1" allowOverlap="1" wp14:anchorId="4271458C" wp14:editId="71515610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512000" cy="1512000"/>
            <wp:effectExtent l="0" t="0" r="0" b="0"/>
            <wp:wrapNone/>
            <wp:docPr id="456398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1690D" w14:textId="7DD89C09" w:rsidR="002D1A61" w:rsidRDefault="002D1A61" w:rsidP="00797ACE">
      <w:pPr>
        <w:rPr>
          <w:noProof/>
        </w:rPr>
      </w:pPr>
      <w:r>
        <w:rPr>
          <w:noProof/>
        </w:rPr>
        <w:t xml:space="preserve">You can also send any questions you have about your application </w:t>
      </w:r>
      <w:r w:rsidR="00720736">
        <w:rPr>
          <w:noProof/>
        </w:rPr>
        <w:t xml:space="preserve">to </w:t>
      </w:r>
      <w:r>
        <w:rPr>
          <w:noProof/>
        </w:rPr>
        <w:t xml:space="preserve">this email address. </w:t>
      </w:r>
    </w:p>
    <w:p w14:paraId="4F063917" w14:textId="4FB6BDB0" w:rsidR="002D1A61" w:rsidRDefault="002D1A61" w:rsidP="00797ACE">
      <w:pPr>
        <w:rPr>
          <w:noProof/>
        </w:rPr>
      </w:pPr>
    </w:p>
    <w:p w14:paraId="767C35D4" w14:textId="3B2B2EF9" w:rsidR="00405646" w:rsidRDefault="00405646">
      <w:pPr>
        <w:spacing w:line="240" w:lineRule="auto"/>
        <w:ind w:left="0"/>
      </w:pPr>
    </w:p>
    <w:p w14:paraId="7E313798" w14:textId="79E70FCF" w:rsidR="00D116F2" w:rsidRDefault="00D116F2" w:rsidP="00797ACE">
      <w:r w:rsidRPr="002345D1">
        <w:rPr>
          <w:noProof/>
          <w:lang w:val="en-NZ" w:eastAsia="en-NZ"/>
        </w:rPr>
        <w:drawing>
          <wp:anchor distT="0" distB="0" distL="114300" distR="114300" simplePos="0" relativeHeight="251870208" behindDoc="0" locked="0" layoutInCell="1" allowOverlap="1" wp14:anchorId="0E31C4A0" wp14:editId="221A5415">
            <wp:simplePos x="0" y="0"/>
            <wp:positionH relativeFrom="margin">
              <wp:posOffset>152400</wp:posOffset>
            </wp:positionH>
            <wp:positionV relativeFrom="paragraph">
              <wp:posOffset>80645</wp:posOffset>
            </wp:positionV>
            <wp:extent cx="1076178" cy="1254763"/>
            <wp:effectExtent l="0" t="0" r="0" b="2540"/>
            <wp:wrapNone/>
            <wp:docPr id="18953650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78" cy="12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5D1">
        <w:t xml:space="preserve">You can also send </w:t>
      </w:r>
      <w:r>
        <w:t>your application in an accessible format like:</w:t>
      </w:r>
    </w:p>
    <w:p w14:paraId="412EBDA0" w14:textId="238F5AEF" w:rsidR="00D116F2" w:rsidRPr="00797ACE" w:rsidRDefault="00D116F2" w:rsidP="005B3344">
      <w:pPr>
        <w:pStyle w:val="Listtoplevel"/>
        <w:numPr>
          <w:ilvl w:val="0"/>
          <w:numId w:val="28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 wp14:anchorId="0AE56059" wp14:editId="7AE8D988">
            <wp:simplePos x="0" y="0"/>
            <wp:positionH relativeFrom="margin">
              <wp:posOffset>0</wp:posOffset>
            </wp:positionH>
            <wp:positionV relativeFrom="paragraph">
              <wp:posOffset>720090</wp:posOffset>
            </wp:positionV>
            <wp:extent cx="1512000" cy="1512000"/>
            <wp:effectExtent l="0" t="0" r="0" b="0"/>
            <wp:wrapNone/>
            <wp:docPr id="1146588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2345D1">
        <w:t>video of you usi</w:t>
      </w:r>
      <w:r w:rsidRPr="00797ACE">
        <w:t>ng sign language to answer the questions</w:t>
      </w:r>
    </w:p>
    <w:p w14:paraId="392D8342" w14:textId="7F8F89E8" w:rsidR="00D116F2" w:rsidRDefault="00D116F2" w:rsidP="005B3344">
      <w:pPr>
        <w:pStyle w:val="Listtoplevel"/>
        <w:numPr>
          <w:ilvl w:val="0"/>
          <w:numId w:val="28"/>
        </w:numPr>
        <w:ind w:left="4253" w:hanging="567"/>
      </w:pPr>
      <w:proofErr w:type="gramStart"/>
      <w:r w:rsidRPr="00797ACE">
        <w:t>an</w:t>
      </w:r>
      <w:proofErr w:type="gramEnd"/>
      <w:r w:rsidRPr="00797ACE">
        <w:t xml:space="preserve"> audio recording of</w:t>
      </w:r>
      <w:r w:rsidRPr="002345D1">
        <w:t xml:space="preserve"> you saying your </w:t>
      </w:r>
      <w:r>
        <w:t xml:space="preserve">answers to the questions. </w:t>
      </w:r>
    </w:p>
    <w:p w14:paraId="2211568B" w14:textId="76000691" w:rsidR="00D116F2" w:rsidRDefault="00D116F2" w:rsidP="00D116F2"/>
    <w:p w14:paraId="3FE06435" w14:textId="1EF525A2" w:rsidR="00D116F2" w:rsidRDefault="00781C5F" w:rsidP="007D215F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1E8BFC21" wp14:editId="78D362E3">
                <wp:simplePos x="0" y="0"/>
                <wp:positionH relativeFrom="column">
                  <wp:posOffset>2181225</wp:posOffset>
                </wp:positionH>
                <wp:positionV relativeFrom="paragraph">
                  <wp:posOffset>259715</wp:posOffset>
                </wp:positionV>
                <wp:extent cx="3505200" cy="1125855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25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E74B8" id="Rectangle 68" o:spid="_x0000_s1026" style="position:absolute;margin-left:171.75pt;margin-top:20.45pt;width:276pt;height:88.6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" fillcolor="#fff2cc [663]" stroked="f" strokeweight="1pt"/>
            </w:pict>
          </mc:Fallback>
        </mc:AlternateContent>
      </w:r>
      <w:r w:rsidR="00994AEF">
        <w:rPr>
          <w:noProof/>
          <w:lang w:val="en-NZ" w:eastAsia="en-NZ"/>
        </w:rPr>
        <w:drawing>
          <wp:anchor distT="0" distB="0" distL="114300" distR="114300" simplePos="0" relativeHeight="251868160" behindDoc="0" locked="0" layoutInCell="1" allowOverlap="1" wp14:anchorId="12F02713" wp14:editId="6EF0D083">
            <wp:simplePos x="0" y="0"/>
            <wp:positionH relativeFrom="column">
              <wp:posOffset>-248458</wp:posOffset>
            </wp:positionH>
            <wp:positionV relativeFrom="paragraph">
              <wp:posOffset>262255</wp:posOffset>
            </wp:positionV>
            <wp:extent cx="914400" cy="1045845"/>
            <wp:effectExtent l="0" t="0" r="0" b="1905"/>
            <wp:wrapNone/>
            <wp:docPr id="63607811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78113" name="Picture 52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5B5" w:rsidRPr="008625B5">
        <w:rPr>
          <w:b/>
          <w:bCs/>
          <w:noProof/>
          <w:lang w:val="en-NZ" w:eastAsia="en-NZ"/>
        </w:rPr>
        <w:drawing>
          <wp:anchor distT="0" distB="0" distL="114300" distR="114300" simplePos="0" relativeHeight="251994112" behindDoc="0" locked="0" layoutInCell="1" allowOverlap="1" wp14:anchorId="1B6F9E27" wp14:editId="5C4A1D17">
            <wp:simplePos x="0" y="0"/>
            <wp:positionH relativeFrom="column">
              <wp:posOffset>831215</wp:posOffset>
            </wp:positionH>
            <wp:positionV relativeFrom="paragraph">
              <wp:posOffset>263525</wp:posOffset>
            </wp:positionV>
            <wp:extent cx="1059815" cy="1059815"/>
            <wp:effectExtent l="0" t="0" r="6985" b="6985"/>
            <wp:wrapThrough wrapText="bothSides">
              <wp:wrapPolygon edited="0">
                <wp:start x="388" y="0"/>
                <wp:lineTo x="0" y="388"/>
                <wp:lineTo x="0" y="21354"/>
                <wp:lineTo x="21354" y="21354"/>
                <wp:lineTo x="21354" y="388"/>
                <wp:lineTo x="20966" y="0"/>
                <wp:lineTo x="388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80EC" w14:textId="77777777" w:rsidR="008104FE" w:rsidRDefault="004D5482" w:rsidP="00797ACE">
      <w:pPr>
        <w:rPr>
          <w:b/>
          <w:bCs/>
        </w:rPr>
      </w:pPr>
      <w:r>
        <w:t xml:space="preserve">You must make sure we get your application before </w:t>
      </w:r>
      <w:r w:rsidR="007D215F" w:rsidRPr="00837716">
        <w:rPr>
          <w:b/>
          <w:bCs/>
        </w:rPr>
        <w:t>9</w:t>
      </w:r>
      <w:r w:rsidR="007D215F">
        <w:rPr>
          <w:b/>
          <w:bCs/>
        </w:rPr>
        <w:t xml:space="preserve"> </w:t>
      </w:r>
      <w:r w:rsidR="007D215F" w:rsidRPr="00837716">
        <w:rPr>
          <w:b/>
          <w:bCs/>
        </w:rPr>
        <w:t xml:space="preserve">am </w:t>
      </w:r>
      <w:r w:rsidR="007D215F" w:rsidRPr="00DD79B4">
        <w:t>on</w:t>
      </w:r>
      <w:r w:rsidR="007D215F" w:rsidRPr="00837716">
        <w:rPr>
          <w:b/>
          <w:bCs/>
        </w:rPr>
        <w:t xml:space="preserve"> </w:t>
      </w:r>
    </w:p>
    <w:p w14:paraId="3240D234" w14:textId="51BB90D6" w:rsidR="007E661E" w:rsidRDefault="007D215F" w:rsidP="00797ACE">
      <w:r w:rsidRPr="00837716">
        <w:rPr>
          <w:b/>
          <w:bCs/>
        </w:rPr>
        <w:t xml:space="preserve">Monday 26 June 2023. </w:t>
      </w:r>
      <w:r w:rsidR="007E661E">
        <w:br w:type="page"/>
      </w:r>
    </w:p>
    <w:p w14:paraId="456CFDB9" w14:textId="343042D4" w:rsidR="005B3344" w:rsidRDefault="00723357" w:rsidP="00723357">
      <w:pPr>
        <w:pStyle w:val="Heading1"/>
      </w:pPr>
      <w:r>
        <w:lastRenderedPageBreak/>
        <w:t xml:space="preserve">How </w:t>
      </w:r>
      <w:r w:rsidR="005B3344">
        <w:t xml:space="preserve">steering group </w:t>
      </w:r>
      <w:r>
        <w:t xml:space="preserve">members </w:t>
      </w:r>
    </w:p>
    <w:p w14:paraId="70CC5222" w14:textId="7F8122BB" w:rsidR="005A6A33" w:rsidRPr="005A6A33" w:rsidRDefault="00723357" w:rsidP="00723357">
      <w:pPr>
        <w:pStyle w:val="Heading1"/>
      </w:pPr>
      <w:proofErr w:type="gramStart"/>
      <w:r>
        <w:t>will</w:t>
      </w:r>
      <w:proofErr w:type="gramEnd"/>
      <w:r>
        <w:t xml:space="preserve"> be </w:t>
      </w:r>
      <w:r w:rsidR="00720736">
        <w:t>chosen</w:t>
      </w:r>
    </w:p>
    <w:p w14:paraId="5E100EB0" w14:textId="4F094B89" w:rsidR="00211E35" w:rsidRPr="00211E35" w:rsidRDefault="00E3270E" w:rsidP="00211E35">
      <w:r>
        <w:rPr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 wp14:anchorId="358C1DE3" wp14:editId="2DC68440">
            <wp:simplePos x="0" y="0"/>
            <wp:positionH relativeFrom="column">
              <wp:posOffset>0</wp:posOffset>
            </wp:positionH>
            <wp:positionV relativeFrom="paragraph">
              <wp:posOffset>305319</wp:posOffset>
            </wp:positionV>
            <wp:extent cx="1247775" cy="1620520"/>
            <wp:effectExtent l="0" t="0" r="9525" b="0"/>
            <wp:wrapThrough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plication form apply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6333C" w14:textId="6B3AEFAA" w:rsidR="00211E35" w:rsidRDefault="00211E35" w:rsidP="00723357"/>
    <w:p w14:paraId="5043F8B3" w14:textId="35B634FD" w:rsidR="0063322C" w:rsidRDefault="0063322C" w:rsidP="0035020C">
      <w:r>
        <w:t>The My Home, My Choice programme team</w:t>
      </w:r>
      <w:r w:rsidR="00E3270E">
        <w:t xml:space="preserve"> at Whaikaha</w:t>
      </w:r>
      <w:r>
        <w:t>:</w:t>
      </w:r>
    </w:p>
    <w:p w14:paraId="43F1E307" w14:textId="3A617473" w:rsidR="0063322C" w:rsidRDefault="0063322C" w:rsidP="0063322C">
      <w:pPr>
        <w:pStyle w:val="ListParagraph"/>
        <w:numPr>
          <w:ilvl w:val="0"/>
          <w:numId w:val="42"/>
        </w:numPr>
        <w:ind w:left="4253" w:hanging="567"/>
      </w:pPr>
      <w:r w:rsidRPr="00FD1FDB">
        <w:rPr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6FAE9D77" wp14:editId="60F93F2B">
            <wp:simplePos x="0" y="0"/>
            <wp:positionH relativeFrom="column">
              <wp:posOffset>-57785</wp:posOffset>
            </wp:positionH>
            <wp:positionV relativeFrom="paragraph">
              <wp:posOffset>893503</wp:posOffset>
            </wp:positionV>
            <wp:extent cx="1512000" cy="1188762"/>
            <wp:effectExtent l="0" t="0" r="0" b="0"/>
            <wp:wrapNone/>
            <wp:docPr id="123336436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4">
        <w:t>will lo</w:t>
      </w:r>
      <w:r>
        <w:t>ok at all the application forms</w:t>
      </w:r>
    </w:p>
    <w:p w14:paraId="1CCC22F2" w14:textId="319F6912" w:rsidR="0035020C" w:rsidRDefault="005B3344" w:rsidP="0063322C">
      <w:pPr>
        <w:pStyle w:val="ListParagraph"/>
        <w:numPr>
          <w:ilvl w:val="0"/>
          <w:numId w:val="42"/>
        </w:numPr>
        <w:ind w:left="4253" w:hanging="567"/>
      </w:pPr>
      <w:proofErr w:type="gramStart"/>
      <w:r>
        <w:t>pick</w:t>
      </w:r>
      <w:proofErr w:type="gramEnd"/>
      <w:r>
        <w:t xml:space="preserve"> some people to have an </w:t>
      </w:r>
      <w:r w:rsidR="0035020C" w:rsidRPr="0063322C">
        <w:rPr>
          <w:b/>
          <w:bCs/>
        </w:rPr>
        <w:t xml:space="preserve">interview. </w:t>
      </w:r>
    </w:p>
    <w:p w14:paraId="715D4A93" w14:textId="7AE9EAD1" w:rsidR="0035020C" w:rsidRDefault="0035020C" w:rsidP="0035020C"/>
    <w:p w14:paraId="405A86AA" w14:textId="22A0ECFD" w:rsidR="0035020C" w:rsidRDefault="001E2343" w:rsidP="0035020C">
      <w:r w:rsidRPr="001E2343"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4A257735" wp14:editId="1050A4D6">
            <wp:simplePos x="0" y="0"/>
            <wp:positionH relativeFrom="column">
              <wp:posOffset>-55045</wp:posOffset>
            </wp:positionH>
            <wp:positionV relativeFrom="paragraph">
              <wp:posOffset>286385</wp:posOffset>
            </wp:positionV>
            <wp:extent cx="1512000" cy="1144228"/>
            <wp:effectExtent l="0" t="0" r="0" b="0"/>
            <wp:wrapNone/>
            <wp:docPr id="16031675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9E0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B8F4860" wp14:editId="2967746A">
                <wp:simplePos x="0" y="0"/>
                <wp:positionH relativeFrom="column">
                  <wp:posOffset>2260600</wp:posOffset>
                </wp:positionH>
                <wp:positionV relativeFrom="paragraph">
                  <wp:posOffset>202564</wp:posOffset>
                </wp:positionV>
                <wp:extent cx="3505200" cy="1278467"/>
                <wp:effectExtent l="0" t="0" r="0" b="0"/>
                <wp:wrapNone/>
                <wp:docPr id="764017388" name="Rectangle 764017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78467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4B8192" id="Rectangle 764017388" o:spid="_x0000_s1026" style="position:absolute;margin-left:178pt;margin-top:15.95pt;width:276pt;height:100.6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" fillcolor="#e8d9f3" stroked="f" strokeweight="1pt"/>
            </w:pict>
          </mc:Fallback>
        </mc:AlternateContent>
      </w:r>
    </w:p>
    <w:p w14:paraId="33A09E8D" w14:textId="548EBE36" w:rsidR="0035020C" w:rsidRDefault="0035020C" w:rsidP="0035020C">
      <w:r>
        <w:t>A</w:t>
      </w:r>
      <w:r w:rsidR="00A95061">
        <w:t>n</w:t>
      </w:r>
      <w:r>
        <w:t xml:space="preserve"> </w:t>
      </w:r>
      <w:r>
        <w:rPr>
          <w:b/>
          <w:bCs/>
        </w:rPr>
        <w:t xml:space="preserve">interview </w:t>
      </w:r>
      <w:r>
        <w:t xml:space="preserve">is when </w:t>
      </w:r>
      <w:r w:rsidR="006F59E0">
        <w:t>you talk to someone</w:t>
      </w:r>
      <w:r w:rsidR="00664C92">
        <w:t xml:space="preserve"> from Whaikaha about why you should be on the steering group. </w:t>
      </w:r>
    </w:p>
    <w:p w14:paraId="01D5CFB4" w14:textId="43CE18A3" w:rsidR="0035020C" w:rsidRDefault="0035020C" w:rsidP="0035020C"/>
    <w:p w14:paraId="17E6386C" w14:textId="3B70F557" w:rsidR="0035020C" w:rsidRDefault="009F6E45" w:rsidP="0035020C">
      <w:r w:rsidRPr="009F6E45">
        <w:rPr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52348E4C" wp14:editId="56A6D0E8">
            <wp:simplePos x="0" y="0"/>
            <wp:positionH relativeFrom="column">
              <wp:posOffset>-365670</wp:posOffset>
            </wp:positionH>
            <wp:positionV relativeFrom="paragraph">
              <wp:posOffset>231503</wp:posOffset>
            </wp:positionV>
            <wp:extent cx="2090057" cy="1335676"/>
            <wp:effectExtent l="0" t="0" r="5715" b="0"/>
            <wp:wrapNone/>
            <wp:docPr id="108301176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13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F790A" w14:textId="181E64B6" w:rsidR="0063322C" w:rsidRDefault="005B3344" w:rsidP="0063322C">
      <w:r>
        <w:t xml:space="preserve">After the interview </w:t>
      </w:r>
      <w:r w:rsidR="0063322C">
        <w:t xml:space="preserve">you will be told if you are </w:t>
      </w:r>
      <w:r w:rsidR="00720736">
        <w:t xml:space="preserve">chosen </w:t>
      </w:r>
      <w:r>
        <w:t>to be part of the steering group</w:t>
      </w:r>
      <w:r w:rsidR="0063322C">
        <w:t>.</w:t>
      </w:r>
    </w:p>
    <w:p w14:paraId="1D935541" w14:textId="77777777" w:rsidR="0063322C" w:rsidRDefault="0063322C" w:rsidP="0063322C"/>
    <w:p w14:paraId="383A5D8E" w14:textId="77777777" w:rsidR="0063322C" w:rsidRDefault="0063322C" w:rsidP="0063322C"/>
    <w:p w14:paraId="2F2BA08B" w14:textId="5D7D0C73" w:rsidR="008510CB" w:rsidRPr="005A6A33" w:rsidRDefault="008510CB" w:rsidP="008510CB">
      <w:pPr>
        <w:pStyle w:val="Heading1"/>
      </w:pPr>
      <w:r>
        <w:lastRenderedPageBreak/>
        <w:t>Where to find more information</w:t>
      </w:r>
    </w:p>
    <w:p w14:paraId="02981D41" w14:textId="77777777" w:rsidR="00E3270E" w:rsidRDefault="00E3270E" w:rsidP="0063322C"/>
    <w:p w14:paraId="45E3ED5D" w14:textId="1AE50355" w:rsidR="008104FE" w:rsidRDefault="008104FE" w:rsidP="008104FE">
      <w:pPr>
        <w:rPr>
          <w:rStyle w:val="normaltextrun"/>
          <w:rFonts w:cs="Arial"/>
          <w:color w:val="000000"/>
        </w:rPr>
      </w:pPr>
    </w:p>
    <w:p w14:paraId="6B087B18" w14:textId="5EBD9032" w:rsidR="00E20753" w:rsidRDefault="00E20753" w:rsidP="008104FE">
      <w:pPr>
        <w:rPr>
          <w:rStyle w:val="normaltextrun"/>
          <w:rFonts w:cs="Arial"/>
          <w:color w:val="000000"/>
        </w:rPr>
      </w:pPr>
      <w:r w:rsidRPr="00D42FC4">
        <w:rPr>
          <w:noProof/>
          <w:lang w:val="en-NZ" w:eastAsia="en-NZ"/>
        </w:rPr>
        <w:drawing>
          <wp:anchor distT="0" distB="0" distL="114300" distR="114300" simplePos="0" relativeHeight="252026880" behindDoc="0" locked="0" layoutInCell="1" allowOverlap="1" wp14:anchorId="24362777" wp14:editId="1098215C">
            <wp:simplePos x="0" y="0"/>
            <wp:positionH relativeFrom="margin">
              <wp:posOffset>-257175</wp:posOffset>
            </wp:positionH>
            <wp:positionV relativeFrom="paragraph">
              <wp:posOffset>247015</wp:posOffset>
            </wp:positionV>
            <wp:extent cx="2183765" cy="430530"/>
            <wp:effectExtent l="0" t="0" r="0" b="7620"/>
            <wp:wrapNone/>
            <wp:docPr id="48" name="Picture 4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4FE">
        <w:rPr>
          <w:rStyle w:val="normaltextrun"/>
          <w:rFonts w:cs="Arial"/>
          <w:color w:val="000000"/>
        </w:rPr>
        <w:t xml:space="preserve">You can find </w:t>
      </w:r>
      <w:r>
        <w:rPr>
          <w:rStyle w:val="normaltextrun"/>
          <w:rFonts w:cs="Arial"/>
          <w:color w:val="000000"/>
        </w:rPr>
        <w:t>updates</w:t>
      </w:r>
      <w:r w:rsidR="008104FE">
        <w:rPr>
          <w:rStyle w:val="normaltextrun"/>
          <w:rFonts w:cs="Arial"/>
          <w:color w:val="000000"/>
        </w:rPr>
        <w:t xml:space="preserve"> about the </w:t>
      </w:r>
    </w:p>
    <w:p w14:paraId="64F79911" w14:textId="78E53425" w:rsidR="008104FE" w:rsidRDefault="008104FE" w:rsidP="008104FE">
      <w:pPr>
        <w:rPr>
          <w:rStyle w:val="normaltextrun"/>
          <w:rFonts w:cs="Arial"/>
          <w:color w:val="000000"/>
        </w:rPr>
      </w:pPr>
      <w:r>
        <w:rPr>
          <w:rStyle w:val="normaltextrun"/>
          <w:rFonts w:cs="Arial"/>
          <w:color w:val="000000"/>
        </w:rPr>
        <w:t xml:space="preserve">My Home, My Choice </w:t>
      </w:r>
      <w:r>
        <w:t>programme</w:t>
      </w:r>
      <w:r>
        <w:rPr>
          <w:rStyle w:val="normaltextrun"/>
          <w:rFonts w:cs="Arial"/>
          <w:color w:val="000000"/>
        </w:rPr>
        <w:t xml:space="preserve"> </w:t>
      </w:r>
      <w:r w:rsidRPr="001E2755">
        <w:rPr>
          <w:rStyle w:val="normaltextrun"/>
          <w:rFonts w:cs="Arial"/>
          <w:color w:val="000000"/>
        </w:rPr>
        <w:t xml:space="preserve">on </w:t>
      </w:r>
      <w:r>
        <w:rPr>
          <w:rStyle w:val="normaltextrun"/>
          <w:rFonts w:cs="Arial"/>
          <w:color w:val="000000"/>
        </w:rPr>
        <w:t>the Whaikaha</w:t>
      </w:r>
      <w:r w:rsidRPr="001E2755">
        <w:rPr>
          <w:rStyle w:val="normaltextrun"/>
          <w:rFonts w:cs="Arial"/>
          <w:color w:val="000000"/>
        </w:rPr>
        <w:t xml:space="preserve"> </w:t>
      </w:r>
      <w:r w:rsidRPr="001E2755">
        <w:rPr>
          <w:rStyle w:val="normaltextrun"/>
          <w:rFonts w:cs="Arial"/>
          <w:b/>
          <w:color w:val="000000"/>
        </w:rPr>
        <w:t>website</w:t>
      </w:r>
      <w:r>
        <w:rPr>
          <w:rStyle w:val="normaltextrun"/>
          <w:rFonts w:cs="Arial"/>
          <w:color w:val="000000"/>
        </w:rPr>
        <w:t>:</w:t>
      </w:r>
    </w:p>
    <w:p w14:paraId="0EC349BD" w14:textId="0C0E6F33" w:rsidR="00E20753" w:rsidRPr="00E20753" w:rsidRDefault="00E20753" w:rsidP="00E20753">
      <w:pPr>
        <w:pStyle w:val="ListParagraph"/>
        <w:numPr>
          <w:ilvl w:val="0"/>
          <w:numId w:val="0"/>
        </w:numPr>
        <w:ind w:left="3686"/>
        <w:rPr>
          <w:rStyle w:val="normaltextrun"/>
          <w:rFonts w:cs="Arial"/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8688" behindDoc="0" locked="0" layoutInCell="1" allowOverlap="1" wp14:anchorId="56FE0A6F" wp14:editId="743847D5">
            <wp:simplePos x="0" y="0"/>
            <wp:positionH relativeFrom="margin">
              <wp:posOffset>162453</wp:posOffset>
            </wp:positionH>
            <wp:positionV relativeFrom="paragraph">
              <wp:posOffset>212090</wp:posOffset>
            </wp:positionV>
            <wp:extent cx="1038225" cy="1080685"/>
            <wp:effectExtent l="0" t="0" r="0" b="57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2" w:history="1">
        <w:r w:rsidRPr="00E20753">
          <w:rPr>
            <w:rStyle w:val="Hyperlink"/>
            <w:rFonts w:cs="Arial"/>
            <w:b/>
            <w:color w:val="auto"/>
            <w:u w:val="none"/>
          </w:rPr>
          <w:t>www.whaikaha.govt.nz/about-us/policy-strategies-and-action-plans/my-home-my-choice</w:t>
        </w:r>
      </w:hyperlink>
    </w:p>
    <w:p w14:paraId="1D1852C6" w14:textId="77777777" w:rsidR="008104FE" w:rsidRDefault="008104FE" w:rsidP="008104FE">
      <w:pPr>
        <w:rPr>
          <w:rStyle w:val="normaltextrun"/>
          <w:rFonts w:cs="Arial"/>
          <w:color w:val="000000"/>
        </w:rPr>
      </w:pPr>
    </w:p>
    <w:p w14:paraId="4365FA89" w14:textId="06B7FEE5" w:rsidR="00E20753" w:rsidRDefault="00E20753" w:rsidP="008104FE">
      <w:pPr>
        <w:rPr>
          <w:rStyle w:val="normaltextrun"/>
          <w:rFonts w:cs="Arial"/>
          <w:color w:val="000000"/>
        </w:rPr>
      </w:pPr>
    </w:p>
    <w:p w14:paraId="492C2B94" w14:textId="5BBA3E01" w:rsidR="008104FE" w:rsidRDefault="00E20753" w:rsidP="008104FE">
      <w:pPr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21760" behindDoc="1" locked="0" layoutInCell="1" allowOverlap="1" wp14:anchorId="51323B71" wp14:editId="712359DF">
            <wp:simplePos x="0" y="0"/>
            <wp:positionH relativeFrom="column">
              <wp:posOffset>285750</wp:posOffset>
            </wp:positionH>
            <wp:positionV relativeFrom="paragraph">
              <wp:posOffset>171450</wp:posOffset>
            </wp:positionV>
            <wp:extent cx="1085850" cy="10858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asy Read Logo 1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U</w:t>
      </w:r>
      <w:r w:rsidR="008104FE">
        <w:rPr>
          <w:rFonts w:cs="Arial"/>
        </w:rPr>
        <w:t xml:space="preserve">pdates </w:t>
      </w:r>
      <w:r>
        <w:rPr>
          <w:rFonts w:cs="Arial"/>
        </w:rPr>
        <w:t xml:space="preserve">about the My Home, My Choice programme will be available </w:t>
      </w:r>
      <w:r w:rsidR="008104FE">
        <w:rPr>
          <w:rFonts w:cs="Arial"/>
        </w:rPr>
        <w:t>in alternate formats like:</w:t>
      </w:r>
    </w:p>
    <w:p w14:paraId="3E90A8B4" w14:textId="77777777" w:rsidR="008104FE" w:rsidRPr="001E2755" w:rsidRDefault="008104FE" w:rsidP="008104FE">
      <w:pPr>
        <w:pStyle w:val="ListParagraph"/>
        <w:numPr>
          <w:ilvl w:val="0"/>
          <w:numId w:val="44"/>
        </w:numPr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22784" behindDoc="0" locked="0" layoutInCell="1" allowOverlap="1" wp14:anchorId="3BAFF780" wp14:editId="68B6C2E3">
            <wp:simplePos x="0" y="0"/>
            <wp:positionH relativeFrom="column">
              <wp:posOffset>314325</wp:posOffset>
            </wp:positionH>
            <wp:positionV relativeFrom="paragraph">
              <wp:posOffset>451485</wp:posOffset>
            </wp:positionV>
            <wp:extent cx="1009650" cy="1176655"/>
            <wp:effectExtent l="0" t="0" r="0" b="4445"/>
            <wp:wrapThrough wrapText="bothSides">
              <wp:wrapPolygon edited="0">
                <wp:start x="0" y="0"/>
                <wp:lineTo x="0" y="21332"/>
                <wp:lineTo x="21192" y="21332"/>
                <wp:lineTo x="21192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ign langauage - deaf - interpreter - communicate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755">
        <w:rPr>
          <w:rFonts w:cs="Arial"/>
        </w:rPr>
        <w:t>Easy Read</w:t>
      </w:r>
    </w:p>
    <w:p w14:paraId="4EA4D65C" w14:textId="77777777" w:rsidR="008104FE" w:rsidRPr="001E2755" w:rsidRDefault="008104FE" w:rsidP="008104FE">
      <w:pPr>
        <w:pStyle w:val="ListParagraph"/>
        <w:numPr>
          <w:ilvl w:val="0"/>
          <w:numId w:val="44"/>
        </w:numPr>
        <w:ind w:left="4253" w:hanging="567"/>
        <w:rPr>
          <w:rFonts w:cs="Arial"/>
        </w:rPr>
      </w:pPr>
      <w:r w:rsidRPr="001E2755">
        <w:rPr>
          <w:rFonts w:cs="Arial"/>
        </w:rPr>
        <w:t>New Zealand Sign Language</w:t>
      </w:r>
    </w:p>
    <w:p w14:paraId="24C06083" w14:textId="77777777" w:rsidR="008104FE" w:rsidRPr="001E2755" w:rsidRDefault="008104FE" w:rsidP="008104FE">
      <w:pPr>
        <w:pStyle w:val="ListParagraph"/>
        <w:numPr>
          <w:ilvl w:val="0"/>
          <w:numId w:val="44"/>
        </w:numPr>
        <w:ind w:left="4253" w:hanging="567"/>
        <w:rPr>
          <w:rFonts w:cs="Arial"/>
        </w:rPr>
      </w:pPr>
      <w:r w:rsidRPr="001E2755">
        <w:rPr>
          <w:rFonts w:cs="Arial"/>
        </w:rPr>
        <w:t>Braille</w:t>
      </w:r>
    </w:p>
    <w:p w14:paraId="03435A4F" w14:textId="77777777" w:rsidR="008104FE" w:rsidRPr="001E2755" w:rsidRDefault="008104FE" w:rsidP="008104FE">
      <w:pPr>
        <w:pStyle w:val="ListParagraph"/>
        <w:numPr>
          <w:ilvl w:val="0"/>
          <w:numId w:val="44"/>
        </w:numPr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23808" behindDoc="0" locked="0" layoutInCell="1" allowOverlap="1" wp14:anchorId="465F730E" wp14:editId="56CDABD6">
            <wp:simplePos x="0" y="0"/>
            <wp:positionH relativeFrom="column">
              <wp:posOffset>314325</wp:posOffset>
            </wp:positionH>
            <wp:positionV relativeFrom="paragraph">
              <wp:posOffset>35560</wp:posOffset>
            </wp:positionV>
            <wp:extent cx="1143000" cy="1143000"/>
            <wp:effectExtent l="0" t="0" r="0" b="0"/>
            <wp:wrapThrough wrapText="bothSides">
              <wp:wrapPolygon edited="0">
                <wp:start x="1080" y="0"/>
                <wp:lineTo x="1080" y="20160"/>
                <wp:lineTo x="3960" y="21240"/>
                <wp:lineTo x="10440" y="21240"/>
                <wp:lineTo x="20160" y="21240"/>
                <wp:lineTo x="19080" y="0"/>
                <wp:lineTo x="108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raille read blind letters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l</w:t>
      </w:r>
      <w:r w:rsidRPr="001E2755">
        <w:rPr>
          <w:rFonts w:cs="Arial"/>
        </w:rPr>
        <w:t>arge print</w:t>
      </w:r>
    </w:p>
    <w:p w14:paraId="49EC3E93" w14:textId="77777777" w:rsidR="008104FE" w:rsidRPr="001E2755" w:rsidRDefault="008104FE" w:rsidP="008104FE">
      <w:pPr>
        <w:pStyle w:val="ListParagraph"/>
        <w:numPr>
          <w:ilvl w:val="0"/>
          <w:numId w:val="44"/>
        </w:numPr>
        <w:ind w:left="4253" w:hanging="567"/>
        <w:rPr>
          <w:rFonts w:cs="Arial"/>
        </w:rPr>
      </w:pPr>
      <w:proofErr w:type="gramStart"/>
      <w:r>
        <w:rPr>
          <w:rFonts w:cs="Arial"/>
        </w:rPr>
        <w:t>a</w:t>
      </w:r>
      <w:r w:rsidRPr="001E2755">
        <w:rPr>
          <w:rFonts w:cs="Arial"/>
        </w:rPr>
        <w:t>udio</w:t>
      </w:r>
      <w:proofErr w:type="gramEnd"/>
      <w:r w:rsidRPr="001E2755">
        <w:rPr>
          <w:rFonts w:cs="Arial"/>
        </w:rPr>
        <w:t>.</w:t>
      </w:r>
    </w:p>
    <w:p w14:paraId="3765C7F9" w14:textId="77EBE92F" w:rsidR="008104FE" w:rsidRDefault="008104FE" w:rsidP="00E20753">
      <w:pPr>
        <w:rPr>
          <w:rFonts w:cs="Arial"/>
        </w:rPr>
      </w:pPr>
      <w:r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2017664" behindDoc="1" locked="0" layoutInCell="1" allowOverlap="1" wp14:anchorId="2FBF1F1C" wp14:editId="52194AD0">
            <wp:simplePos x="0" y="0"/>
            <wp:positionH relativeFrom="column">
              <wp:posOffset>90079</wp:posOffset>
            </wp:positionH>
            <wp:positionV relativeFrom="paragraph">
              <wp:posOffset>-314325</wp:posOffset>
            </wp:positionV>
            <wp:extent cx="1084580" cy="1388110"/>
            <wp:effectExtent l="0" t="0" r="127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B image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89C">
        <w:rPr>
          <w:rFonts w:cs="Arial"/>
        </w:rPr>
        <w:t xml:space="preserve">You can also </w:t>
      </w:r>
      <w:r>
        <w:rPr>
          <w:rFonts w:cs="Arial"/>
        </w:rPr>
        <w:t>contact the</w:t>
      </w:r>
      <w:r w:rsidRPr="00C4089C">
        <w:rPr>
          <w:rFonts w:cs="Arial"/>
        </w:rPr>
        <w:t xml:space="preserve"> </w:t>
      </w:r>
      <w:r>
        <w:rPr>
          <w:rFonts w:cs="Arial"/>
        </w:rPr>
        <w:t xml:space="preserve">My Home, My Choice </w:t>
      </w:r>
      <w:r>
        <w:t>programme</w:t>
      </w:r>
      <w:r>
        <w:rPr>
          <w:rFonts w:cs="Arial"/>
        </w:rPr>
        <w:t xml:space="preserve"> leads:</w:t>
      </w:r>
    </w:p>
    <w:p w14:paraId="56B55C32" w14:textId="77777777" w:rsidR="008104FE" w:rsidRDefault="008104FE" w:rsidP="00E20753">
      <w:pPr>
        <w:rPr>
          <w:rFonts w:cs="Arial"/>
        </w:rPr>
      </w:pPr>
    </w:p>
    <w:p w14:paraId="069EC19C" w14:textId="77777777" w:rsidR="008104FE" w:rsidRPr="001E2755" w:rsidRDefault="008104FE" w:rsidP="00E20753">
      <w:pPr>
        <w:pStyle w:val="ListParagraph"/>
        <w:numPr>
          <w:ilvl w:val="0"/>
          <w:numId w:val="45"/>
        </w:numPr>
        <w:spacing w:before="0"/>
        <w:ind w:left="4253" w:hanging="567"/>
        <w:rPr>
          <w:rFonts w:cs="Arial"/>
        </w:rPr>
      </w:pPr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2016640" behindDoc="0" locked="0" layoutInCell="1" allowOverlap="1" wp14:anchorId="2F57FF01" wp14:editId="5DDEA35A">
            <wp:simplePos x="0" y="0"/>
            <wp:positionH relativeFrom="column">
              <wp:posOffset>27940</wp:posOffset>
            </wp:positionH>
            <wp:positionV relativeFrom="paragraph">
              <wp:posOffset>499110</wp:posOffset>
            </wp:positionV>
            <wp:extent cx="1190625" cy="1283335"/>
            <wp:effectExtent l="0" t="0" r="9525" b="0"/>
            <wp:wrapThrough wrapText="bothSides">
              <wp:wrapPolygon edited="0">
                <wp:start x="0" y="0"/>
                <wp:lineTo x="0" y="21162"/>
                <wp:lineTo x="21427" y="21162"/>
                <wp:lineTo x="21427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W image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755">
        <w:rPr>
          <w:rFonts w:cs="Arial"/>
        </w:rPr>
        <w:t xml:space="preserve">Gordon </w:t>
      </w:r>
      <w:proofErr w:type="spellStart"/>
      <w:r w:rsidRPr="001E2755">
        <w:rPr>
          <w:rFonts w:cs="Arial"/>
        </w:rPr>
        <w:t>Boxall</w:t>
      </w:r>
      <w:proofErr w:type="spellEnd"/>
    </w:p>
    <w:p w14:paraId="1376302D" w14:textId="77777777" w:rsidR="008104FE" w:rsidRPr="00900EF0" w:rsidRDefault="008104FE" w:rsidP="00E20753">
      <w:pPr>
        <w:pStyle w:val="ListParagraph"/>
        <w:numPr>
          <w:ilvl w:val="0"/>
          <w:numId w:val="0"/>
        </w:numPr>
        <w:spacing w:before="0"/>
        <w:ind w:left="4253"/>
        <w:rPr>
          <w:rFonts w:cs="Arial"/>
          <w:color w:val="000000"/>
          <w:szCs w:val="24"/>
        </w:rPr>
      </w:pPr>
    </w:p>
    <w:p w14:paraId="3822F229" w14:textId="77777777" w:rsidR="008104FE" w:rsidRPr="001E2755" w:rsidRDefault="008104FE" w:rsidP="00E20753">
      <w:pPr>
        <w:pStyle w:val="ListParagraph"/>
        <w:numPr>
          <w:ilvl w:val="0"/>
          <w:numId w:val="45"/>
        </w:numPr>
        <w:spacing w:before="0"/>
        <w:ind w:left="4253" w:hanging="567"/>
        <w:rPr>
          <w:rFonts w:cs="Arial"/>
          <w:color w:val="000000"/>
          <w:szCs w:val="24"/>
        </w:rPr>
      </w:pPr>
      <w:r w:rsidRPr="001E2755">
        <w:rPr>
          <w:rFonts w:cs="Arial"/>
        </w:rPr>
        <w:t xml:space="preserve">Kelly </w:t>
      </w:r>
      <w:proofErr w:type="spellStart"/>
      <w:r w:rsidRPr="001E2755">
        <w:rPr>
          <w:rFonts w:cs="Arial"/>
        </w:rPr>
        <w:t>Woolston</w:t>
      </w:r>
      <w:proofErr w:type="spellEnd"/>
      <w:r w:rsidRPr="001E2755">
        <w:rPr>
          <w:rFonts w:cs="Arial"/>
        </w:rPr>
        <w:t xml:space="preserve">. </w:t>
      </w:r>
    </w:p>
    <w:p w14:paraId="2FB0D122" w14:textId="77777777" w:rsidR="008104FE" w:rsidRPr="001E2755" w:rsidRDefault="008104FE" w:rsidP="008104FE">
      <w:pPr>
        <w:rPr>
          <w:rStyle w:val="normaltextrun"/>
          <w:rFonts w:cs="Arial"/>
          <w:color w:val="000000"/>
        </w:rPr>
      </w:pPr>
    </w:p>
    <w:p w14:paraId="2D53CEB5" w14:textId="77777777" w:rsidR="008104FE" w:rsidRDefault="008104FE" w:rsidP="008104FE">
      <w:pPr>
        <w:spacing w:line="240" w:lineRule="auto"/>
        <w:ind w:left="0"/>
      </w:pPr>
    </w:p>
    <w:p w14:paraId="032DC8EE" w14:textId="77777777" w:rsidR="008104FE" w:rsidRDefault="008104FE" w:rsidP="008104FE">
      <w:r>
        <w:t>You can contact Gordon or Kelly by:</w:t>
      </w:r>
    </w:p>
    <w:p w14:paraId="0E81F767" w14:textId="77777777" w:rsidR="008104FE" w:rsidRDefault="008104FE" w:rsidP="008104FE">
      <w:r>
        <w:rPr>
          <w:noProof/>
          <w:lang w:val="en-NZ" w:eastAsia="en-NZ"/>
        </w:rPr>
        <w:drawing>
          <wp:anchor distT="0" distB="0" distL="114300" distR="114300" simplePos="0" relativeHeight="252011520" behindDoc="0" locked="0" layoutInCell="1" allowOverlap="1" wp14:anchorId="412D934E" wp14:editId="0C78E87D">
            <wp:simplePos x="0" y="0"/>
            <wp:positionH relativeFrom="margin">
              <wp:posOffset>141514</wp:posOffset>
            </wp:positionH>
            <wp:positionV relativeFrom="paragraph">
              <wp:posOffset>186509</wp:posOffset>
            </wp:positionV>
            <wp:extent cx="1028700" cy="1028700"/>
            <wp:effectExtent l="0" t="0" r="0" b="0"/>
            <wp:wrapNone/>
            <wp:docPr id="79" name="Picture 7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application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CF2F4" w14:textId="77777777" w:rsidR="008104FE" w:rsidRDefault="008104FE" w:rsidP="008104FE">
      <w:pPr>
        <w:pStyle w:val="ListParagraph"/>
        <w:numPr>
          <w:ilvl w:val="0"/>
          <w:numId w:val="46"/>
        </w:numPr>
        <w:spacing w:before="0"/>
        <w:ind w:left="4253" w:hanging="567"/>
      </w:pPr>
      <w:r w:rsidRPr="003204CD">
        <w:rPr>
          <w:b/>
        </w:rPr>
        <w:t>email</w:t>
      </w:r>
      <w:r>
        <w:t>:</w:t>
      </w:r>
    </w:p>
    <w:p w14:paraId="45013E87" w14:textId="77777777" w:rsidR="008104FE" w:rsidRDefault="008104FE" w:rsidP="008104FE">
      <w:pPr>
        <w:pStyle w:val="ListParagraph"/>
        <w:numPr>
          <w:ilvl w:val="0"/>
          <w:numId w:val="0"/>
        </w:numPr>
        <w:spacing w:before="0"/>
        <w:ind w:left="4253"/>
      </w:pPr>
    </w:p>
    <w:p w14:paraId="5BC88A3F" w14:textId="77777777" w:rsidR="008104FE" w:rsidRDefault="008104FE" w:rsidP="008104FE">
      <w:pPr>
        <w:pStyle w:val="ListParagraph"/>
        <w:numPr>
          <w:ilvl w:val="0"/>
          <w:numId w:val="0"/>
        </w:numPr>
        <w:spacing w:before="0"/>
        <w:ind w:left="2694"/>
      </w:pPr>
      <w:r w:rsidRPr="001C0BC5">
        <w:rPr>
          <w:b/>
          <w:bCs/>
        </w:rPr>
        <w:t>My_home_my_choice@whaikaha.govt.nz</w:t>
      </w:r>
    </w:p>
    <w:p w14:paraId="376C7E7C" w14:textId="77777777" w:rsidR="008104FE" w:rsidRPr="00900EF0" w:rsidRDefault="008104FE" w:rsidP="008104FE">
      <w:pPr>
        <w:pStyle w:val="ListParagraph"/>
        <w:numPr>
          <w:ilvl w:val="0"/>
          <w:numId w:val="0"/>
        </w:numPr>
        <w:spacing w:before="0"/>
        <w:ind w:left="4253"/>
      </w:pPr>
      <w:r w:rsidRPr="003204CD">
        <w:rPr>
          <w:b/>
          <w:noProof/>
          <w:lang w:val="en-NZ" w:eastAsia="en-NZ"/>
        </w:rPr>
        <w:drawing>
          <wp:anchor distT="0" distB="0" distL="114300" distR="114300" simplePos="0" relativeHeight="252012544" behindDoc="0" locked="0" layoutInCell="1" allowOverlap="1" wp14:anchorId="157BAC06" wp14:editId="448326E4">
            <wp:simplePos x="0" y="0"/>
            <wp:positionH relativeFrom="margin">
              <wp:posOffset>190047</wp:posOffset>
            </wp:positionH>
            <wp:positionV relativeFrom="paragraph">
              <wp:posOffset>179342</wp:posOffset>
            </wp:positionV>
            <wp:extent cx="1019175" cy="1019175"/>
            <wp:effectExtent l="0" t="0" r="9525" b="9525"/>
            <wp:wrapNone/>
            <wp:docPr id="81" name="Picture 81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person, holding, electronics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D2E97" w14:textId="77777777" w:rsidR="008104FE" w:rsidRDefault="008104FE" w:rsidP="008104FE">
      <w:pPr>
        <w:pStyle w:val="ListParagraph"/>
        <w:numPr>
          <w:ilvl w:val="0"/>
          <w:numId w:val="46"/>
        </w:numPr>
        <w:spacing w:before="0"/>
        <w:ind w:left="4253" w:hanging="567"/>
      </w:pPr>
      <w:r w:rsidRPr="00900EF0">
        <w:rPr>
          <w:b/>
        </w:rPr>
        <w:t>phone</w:t>
      </w:r>
      <w:r>
        <w:t xml:space="preserve">: </w:t>
      </w:r>
      <w:r>
        <w:tab/>
      </w:r>
      <w:r w:rsidRPr="00900EF0">
        <w:rPr>
          <w:rStyle w:val="normaltextrun"/>
          <w:rFonts w:eastAsiaTheme="majorEastAsia" w:cs="Arial"/>
          <w:b/>
          <w:bCs/>
          <w:color w:val="000000"/>
        </w:rPr>
        <w:t>0800 566 601</w:t>
      </w:r>
    </w:p>
    <w:p w14:paraId="3E314500" w14:textId="77777777" w:rsidR="008104FE" w:rsidRPr="00900EF0" w:rsidRDefault="008104FE" w:rsidP="008104FE">
      <w:pPr>
        <w:pStyle w:val="ListParagraph"/>
        <w:numPr>
          <w:ilvl w:val="0"/>
          <w:numId w:val="0"/>
        </w:numPr>
        <w:spacing w:before="0"/>
        <w:ind w:left="4253"/>
        <w:rPr>
          <w:rFonts w:eastAsiaTheme="majorEastAsia" w:cs="Arial"/>
          <w:b/>
          <w:bCs/>
          <w:color w:val="000000"/>
        </w:rPr>
      </w:pPr>
    </w:p>
    <w:p w14:paraId="0330EB4B" w14:textId="77777777" w:rsidR="008104FE" w:rsidRPr="00900EF0" w:rsidRDefault="008104FE" w:rsidP="008104FE">
      <w:pPr>
        <w:pStyle w:val="ListParagraph"/>
        <w:numPr>
          <w:ilvl w:val="0"/>
          <w:numId w:val="46"/>
        </w:numPr>
        <w:spacing w:before="0"/>
        <w:ind w:left="4253" w:hanging="567"/>
        <w:rPr>
          <w:rStyle w:val="normaltextrun"/>
          <w:rFonts w:eastAsiaTheme="majorEastAsia" w:cs="Arial"/>
          <w:b/>
          <w:bCs/>
          <w:color w:val="000000"/>
        </w:rPr>
      </w:pPr>
      <w:r w:rsidRPr="00900EF0">
        <w:rPr>
          <w:b/>
        </w:rPr>
        <w:t>text</w:t>
      </w:r>
      <w:r>
        <w:t>:</w:t>
      </w:r>
      <w:r>
        <w:tab/>
      </w:r>
      <w:r>
        <w:tab/>
      </w:r>
      <w:r w:rsidRPr="00900EF0">
        <w:rPr>
          <w:rStyle w:val="normaltextrun"/>
          <w:rFonts w:eastAsiaTheme="majorEastAsia" w:cs="Arial"/>
          <w:b/>
          <w:bCs/>
          <w:color w:val="000000"/>
        </w:rPr>
        <w:t>4206</w:t>
      </w:r>
    </w:p>
    <w:p w14:paraId="06BF4B01" w14:textId="77777777" w:rsidR="008104FE" w:rsidRDefault="008104FE" w:rsidP="008104FE">
      <w:pPr>
        <w:rPr>
          <w:rStyle w:val="normaltextrun"/>
          <w:rFonts w:eastAsiaTheme="majorEastAsia" w:cs="Arial"/>
          <w:b/>
          <w:bCs/>
          <w:color w:val="000000"/>
        </w:rPr>
      </w:pPr>
      <w:r>
        <w:rPr>
          <w:rFonts w:eastAsiaTheme="majorEastAsia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7677C1F5" wp14:editId="6B58B8A1">
                <wp:simplePos x="0" y="0"/>
                <wp:positionH relativeFrom="margin">
                  <wp:posOffset>195943</wp:posOffset>
                </wp:positionH>
                <wp:positionV relativeFrom="paragraph">
                  <wp:posOffset>243931</wp:posOffset>
                </wp:positionV>
                <wp:extent cx="1247775" cy="1249589"/>
                <wp:effectExtent l="0" t="19050" r="28575" b="8255"/>
                <wp:wrapNone/>
                <wp:docPr id="5890827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249589"/>
                          <a:chOff x="0" y="0"/>
                          <a:chExt cx="1247775" cy="1249589"/>
                        </a:xfrm>
                      </wpg:grpSpPr>
                      <pic:pic xmlns:pic="http://schemas.openxmlformats.org/drawingml/2006/picture">
                        <pic:nvPicPr>
                          <pic:cNvPr id="4682502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4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7653940" name="Rounded Rectangle 5"/>
                        <wps:cNvSpPr/>
                        <wps:spPr>
                          <a:xfrm>
                            <a:off x="27214" y="0"/>
                            <a:ext cx="1220561" cy="914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B6558" id="Group 8" o:spid="_x0000_s1026" style="position:absolute;margin-left:15.45pt;margin-top:19.2pt;width:98.25pt;height:98.4pt;z-index:252014592;mso-position-horizontal-relative:margin" coordsize="12477,1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8;width:1247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tEjHAAAA4QAAAA8AAABkcnMvZG93bnJldi54bWxEj1FLwzAUhd8F/0O4wt5csszVUpcNEQe+&#10;rgq+Xppr0625KU3sun9vBMHHwznnO5ztfva9mGiMXWADq6UCQdwE23Fr4OP9cF+CiAnZYh+YDFwp&#10;wn53e7PFyoYLH2mqUysyhGOFBlxKQyVlbBx5jMswEGfvK4weU5ZjK+2Ilwz3vdRKFdJjx3nB4UAv&#10;jppz/e0NnKdSu9OjdTqcPldrVQz18XVjzOJufn4CkWhO/+G/9ps18FCUeqO0ht9H+Q3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5tEjHAAAA4QAAAA8AAAAAAAAAAAAA&#10;AAAAnwIAAGRycy9kb3ducmV2LnhtbFBLBQYAAAAABAAEAPcAAACTAwAAAAA=&#10;">
                  <v:imagedata r:id="rId110" o:title=""/>
                  <v:path arrowok="t"/>
                </v:shape>
                <v:roundrect id="Rounded Rectangle 5" o:spid="_x0000_s1028" style="position:absolute;left:272;width:12205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59MwA&#10;AADjAAAADwAAAGRycy9kb3ducmV2LnhtbESPQU/CQBCF7yb+h82YcJOtoC1UFkKIJh4MicCB49gd&#10;2kp3tukupfrrnYOJx5l58977FqvBNaqnLtSeDTyME1DEhbc1lwYO+9f7GagQkS02nsnANwVYLW9v&#10;Fphbf+UP6nexVGLCIUcDVYxtrnUoKnIYxr4lltvJdw6jjF2pbYdXMXeNniRJqh3WLAkVtrSpqDjv&#10;Ls7AT3J024ypnG9epv3py4XPzL8bM7ob1s+gIg3xX/z3/WalfjrJ0qfp/FEohEkWoJ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En59MwAAADjAAAADwAAAAAAAAAAAAAAAACY&#10;AgAAZHJzL2Rvd25yZXYueG1sUEsFBgAAAAAEAAQA9QAAAJEDAAAAAA=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73AD2607" w14:textId="77777777" w:rsidR="008104FE" w:rsidRPr="00B8171B" w:rsidRDefault="008104FE" w:rsidP="008104FE"/>
    <w:p w14:paraId="5498C202" w14:textId="77777777" w:rsidR="008104FE" w:rsidRDefault="008104FE" w:rsidP="008104FE">
      <w:pPr>
        <w:spacing w:line="240" w:lineRule="auto"/>
        <w:ind w:left="3544"/>
      </w:pPr>
      <w:r>
        <w:t>You can contact Gordon or Kelly:</w:t>
      </w:r>
    </w:p>
    <w:p w14:paraId="0357B1CE" w14:textId="77777777" w:rsidR="008104FE" w:rsidRDefault="008104FE" w:rsidP="008104FE">
      <w:pPr>
        <w:pStyle w:val="Listtoplevel"/>
        <w:numPr>
          <w:ilvl w:val="0"/>
          <w:numId w:val="0"/>
        </w:numPr>
        <w:spacing w:before="0"/>
        <w:ind w:left="4167"/>
      </w:pPr>
    </w:p>
    <w:p w14:paraId="564CCE9A" w14:textId="77777777" w:rsidR="008104FE" w:rsidRDefault="008104FE" w:rsidP="008104FE">
      <w:pPr>
        <w:pStyle w:val="Listtoplevel"/>
        <w:spacing w:before="0"/>
        <w:ind w:left="4167"/>
      </w:pPr>
      <w:r>
        <w:t xml:space="preserve">on </w:t>
      </w:r>
      <w:r w:rsidRPr="00B8171B">
        <w:t xml:space="preserve">Monday to Friday </w:t>
      </w:r>
    </w:p>
    <w:p w14:paraId="5B9ECE93" w14:textId="77777777" w:rsidR="008104FE" w:rsidRDefault="008104FE" w:rsidP="008104FE">
      <w:pPr>
        <w:pStyle w:val="Listtoplevel"/>
        <w:numPr>
          <w:ilvl w:val="0"/>
          <w:numId w:val="0"/>
        </w:numPr>
        <w:spacing w:before="0"/>
        <w:ind w:left="4167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5AFF698" wp14:editId="0A93F3AC">
                <wp:simplePos x="0" y="0"/>
                <wp:positionH relativeFrom="margin">
                  <wp:posOffset>19050</wp:posOffset>
                </wp:positionH>
                <wp:positionV relativeFrom="paragraph">
                  <wp:posOffset>187235</wp:posOffset>
                </wp:positionV>
                <wp:extent cx="1669143" cy="857885"/>
                <wp:effectExtent l="0" t="0" r="7620" b="0"/>
                <wp:wrapNone/>
                <wp:docPr id="98812453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143" cy="857885"/>
                          <a:chOff x="0" y="0"/>
                          <a:chExt cx="2191567" cy="1163230"/>
                        </a:xfrm>
                      </wpg:grpSpPr>
                      <pic:pic xmlns:pic="http://schemas.openxmlformats.org/drawingml/2006/picture">
                        <pic:nvPicPr>
                          <pic:cNvPr id="195460540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14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66161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172" y="14515"/>
                            <a:ext cx="1001395" cy="1148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D8463" id="Group 9" o:spid="_x0000_s1026" style="position:absolute;margin-left:1.5pt;margin-top:14.75pt;width:131.45pt;height:67.55pt;z-index:252015616;mso-position-horizontal-relative:margin;mso-width-relative:margin;mso-height-relative:margin" coordsize="21915,1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">
                <v:shape id="Picture 6" o:spid="_x0000_s1027" type="#_x0000_t75" style="position:absolute;width:9944;height:1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fDizFAAAA4wAAAA8AAABkcnMvZG93bnJldi54bWxET19rwjAQfx/sO4Qb7G0mE7WuM8oQCgNh&#10;sOoHOJqzqTaX0sS2+/aLMNjj/f7fZje5VgzUh8azhteZAkFcedNwreF0LF7WIEJENth6Jg0/FGC3&#10;fXzYYG78yN80lLEWKYRDjhpsjF0uZagsOQwz3xEn7ux7hzGdfS1Nj2MKd62cK7WSDhtODRY72luq&#10;ruXNaegGGS6W7LmO48F/0am4ZVmh9fPT9PEOItIU/8V/7k+T5r8tFyu1XKgM7j8lA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3w4sxQAAAOMAAAAPAAAAAAAAAAAAAAAA&#10;AJ8CAABkcnMvZG93bnJldi54bWxQSwUGAAAAAAQABAD3AAAAkQMAAAAA&#10;">
                  <v:imagedata r:id="rId113" o:title=""/>
                  <v:path arrowok="t"/>
                </v:shape>
                <v:shape id="Picture 7" o:spid="_x0000_s1028" type="#_x0000_t75" style="position:absolute;left:11901;top:145;width:10014;height:1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l5TLAAAA4wAAAA8AAABkcnMvZG93bnJldi54bWxEj0FPwzAMhe9I/IfISNxYUhAdKsumgTSV&#10;CxIMhDiaxrRljVMlYev+PT4g7Wi/5/c+L1aTH9SeYuoDWyhmBhRxE1zPrYX3t83VHaiUkR0OgcnC&#10;kRKsludnC6xcOPAr7be5VRLCqUILXc5jpXVqOvKYZmEkFu07RI9ZxthqF/Eg4X7Q18aU2mPP0tDh&#10;SI8dNbvtr7fwU++MXn+07rnePHx+FWZ+rF+itZcX0/oeVKYpn8z/109O8G9u52VZlIVAy0+yAL38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wepeUywAAAOMAAAAPAAAAAAAA&#10;AAAAAAAAAJ8CAABkcnMvZG93bnJldi54bWxQSwUGAAAAAAQABAD3AAAAlwMAAAAA&#10;">
                  <v:imagedata r:id="rId114" o:title=""/>
                  <v:path arrowok="t"/>
                </v:shape>
                <w10:wrap anchorx="margin"/>
              </v:group>
            </w:pict>
          </mc:Fallback>
        </mc:AlternateContent>
      </w:r>
    </w:p>
    <w:p w14:paraId="7667B511" w14:textId="77777777" w:rsidR="008104FE" w:rsidRPr="00B8171B" w:rsidRDefault="008104FE" w:rsidP="008104FE">
      <w:pPr>
        <w:pStyle w:val="Listtoplevel"/>
        <w:spacing w:before="0"/>
        <w:ind w:left="4167"/>
        <w:rPr>
          <w:rStyle w:val="normaltextrun"/>
        </w:rPr>
      </w:pPr>
      <w:proofErr w:type="gramStart"/>
      <w:r>
        <w:t>from</w:t>
      </w:r>
      <w:proofErr w:type="gramEnd"/>
      <w:r>
        <w:t xml:space="preserve"> </w:t>
      </w:r>
      <w:r w:rsidRPr="00B8171B">
        <w:t>8:30</w:t>
      </w:r>
      <w:r>
        <w:t xml:space="preserve"> </w:t>
      </w:r>
      <w:r w:rsidRPr="00B8171B">
        <w:t>am to 5</w:t>
      </w:r>
      <w:r>
        <w:t xml:space="preserve"> </w:t>
      </w:r>
      <w:r w:rsidRPr="00B8171B">
        <w:t>pm</w:t>
      </w:r>
      <w:r>
        <w:t>.</w:t>
      </w:r>
    </w:p>
    <w:p w14:paraId="039A3AF3" w14:textId="77777777" w:rsidR="008104FE" w:rsidRDefault="008104FE" w:rsidP="008104FE">
      <w:pPr>
        <w:spacing w:line="240" w:lineRule="auto"/>
        <w:ind w:left="0"/>
        <w:rPr>
          <w:rStyle w:val="normaltextrun"/>
          <w:rFonts w:eastAsiaTheme="majorEastAsia" w:cs="Arial"/>
          <w:color w:val="000000"/>
        </w:rPr>
      </w:pPr>
    </w:p>
    <w:p w14:paraId="4ED433CC" w14:textId="77777777" w:rsidR="008104FE" w:rsidRDefault="008104FE" w:rsidP="008104FE">
      <w:pPr>
        <w:spacing w:line="240" w:lineRule="auto"/>
        <w:ind w:left="0"/>
        <w:rPr>
          <w:rStyle w:val="normaltextrun"/>
          <w:rFonts w:eastAsiaTheme="majorEastAsia" w:cs="Arial"/>
          <w:color w:val="000000"/>
        </w:rPr>
      </w:pPr>
    </w:p>
    <w:p w14:paraId="3DD409CD" w14:textId="77777777" w:rsidR="008104FE" w:rsidRDefault="008104FE" w:rsidP="008104FE">
      <w:pPr>
        <w:rPr>
          <w:rStyle w:val="normaltextrun"/>
          <w:rFonts w:eastAsiaTheme="majorEastAsia" w:cs="Arial"/>
          <w:color w:val="000000"/>
        </w:rPr>
      </w:pPr>
      <w:r>
        <w:rPr>
          <w:rFonts w:eastAsiaTheme="majorEastAsia"/>
          <w:noProof/>
          <w:lang w:val="en-NZ" w:eastAsia="en-NZ"/>
        </w:rPr>
        <w:lastRenderedPageBreak/>
        <w:drawing>
          <wp:anchor distT="0" distB="0" distL="114300" distR="114300" simplePos="0" relativeHeight="252013568" behindDoc="0" locked="0" layoutInCell="1" allowOverlap="1" wp14:anchorId="68F7C7C7" wp14:editId="04B80346">
            <wp:simplePos x="0" y="0"/>
            <wp:positionH relativeFrom="margin">
              <wp:posOffset>69850</wp:posOffset>
            </wp:positionH>
            <wp:positionV relativeFrom="paragraph">
              <wp:posOffset>224246</wp:posOffset>
            </wp:positionV>
            <wp:extent cx="1508078" cy="1508078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50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ormaltextrun"/>
          <w:rFonts w:eastAsiaTheme="majorEastAsia" w:cs="Arial"/>
          <w:color w:val="000000"/>
        </w:rPr>
        <w:t>You can send Gordon or Kelly a text at any time.</w:t>
      </w:r>
    </w:p>
    <w:p w14:paraId="0A88DE82" w14:textId="77777777" w:rsidR="008104FE" w:rsidRDefault="008104FE" w:rsidP="008104FE">
      <w:pPr>
        <w:ind w:left="0"/>
        <w:rPr>
          <w:rStyle w:val="normaltextrun"/>
          <w:rFonts w:eastAsiaTheme="majorEastAsia" w:cs="Arial"/>
          <w:color w:val="000000"/>
        </w:rPr>
      </w:pPr>
    </w:p>
    <w:p w14:paraId="3FCCDD52" w14:textId="77777777" w:rsidR="008104FE" w:rsidRDefault="008104FE" w:rsidP="008104FE">
      <w:pPr>
        <w:rPr>
          <w:rStyle w:val="normaltextrun"/>
          <w:rFonts w:eastAsiaTheme="majorEastAsia" w:cs="Arial"/>
          <w:color w:val="000000"/>
        </w:rPr>
      </w:pPr>
      <w:r>
        <w:rPr>
          <w:rStyle w:val="normaltextrun"/>
          <w:rFonts w:eastAsiaTheme="majorEastAsia" w:cs="Arial"/>
          <w:color w:val="000000"/>
        </w:rPr>
        <w:t xml:space="preserve"> </w:t>
      </w:r>
    </w:p>
    <w:p w14:paraId="31536031" w14:textId="77777777" w:rsidR="008104FE" w:rsidRPr="001C0BC5" w:rsidRDefault="008104FE" w:rsidP="008104FE">
      <w:r>
        <w:rPr>
          <w:rStyle w:val="normaltextrun"/>
          <w:rFonts w:eastAsiaTheme="majorEastAsia" w:cs="Arial"/>
          <w:color w:val="000000"/>
        </w:rPr>
        <w:t>They will get back to you as soon as they can.</w:t>
      </w:r>
    </w:p>
    <w:p w14:paraId="49B9F244" w14:textId="19390E5C" w:rsidR="00483BB3" w:rsidRPr="0035020C" w:rsidRDefault="008104FE" w:rsidP="00E20753">
      <w:pPr>
        <w:spacing w:line="240" w:lineRule="auto"/>
        <w:ind w:left="0"/>
      </w:pPr>
      <w:r>
        <w:br w:type="page"/>
      </w:r>
    </w:p>
    <w:p w14:paraId="079E8B7B" w14:textId="4138304A" w:rsidR="0060011B" w:rsidRPr="000104B1" w:rsidRDefault="00E3270E" w:rsidP="0060011B">
      <w:pPr>
        <w:spacing w:after="120"/>
        <w:ind w:left="3402"/>
        <w:rPr>
          <w:rFonts w:eastAsia="Times New Roman" w:cs="Arial"/>
          <w:sz w:val="4"/>
          <w:szCs w:val="8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EB73DA9" wp14:editId="12A6DFF0">
                <wp:simplePos x="0" y="0"/>
                <wp:positionH relativeFrom="margin">
                  <wp:posOffset>-353291</wp:posOffset>
                </wp:positionH>
                <wp:positionV relativeFrom="paragraph">
                  <wp:posOffset>-270164</wp:posOffset>
                </wp:positionV>
                <wp:extent cx="6234430" cy="9060873"/>
                <wp:effectExtent l="0" t="0" r="13970" b="2603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6087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5F0E11" id="Rectangle: Rounded Corners 24" o:spid="_x0000_s1026" style="position:absolute;margin-left:-27.8pt;margin-top:-21.25pt;width:490.9pt;height:713.4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Pr="00D42FC4">
        <w:rPr>
          <w:noProof/>
          <w:lang w:val="en-NZ" w:eastAsia="en-NZ"/>
        </w:rPr>
        <w:drawing>
          <wp:anchor distT="0" distB="0" distL="114300" distR="114300" simplePos="0" relativeHeight="251996160" behindDoc="0" locked="0" layoutInCell="1" allowOverlap="1" wp14:anchorId="675406AF" wp14:editId="23A15A35">
            <wp:simplePos x="0" y="0"/>
            <wp:positionH relativeFrom="margin">
              <wp:posOffset>-166197</wp:posOffset>
            </wp:positionH>
            <wp:positionV relativeFrom="paragraph">
              <wp:posOffset>100330</wp:posOffset>
            </wp:positionV>
            <wp:extent cx="2183765" cy="430530"/>
            <wp:effectExtent l="0" t="0" r="6985" b="7620"/>
            <wp:wrapNone/>
            <wp:docPr id="66" name="Picture 6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E81">
        <w:rPr>
          <w:rFonts w:eastAsia="Times New Roman" w:cs="Arial"/>
          <w:szCs w:val="32"/>
          <w:lang w:eastAsia="en-NZ"/>
        </w:rPr>
        <w:t>T</w:t>
      </w:r>
      <w:r w:rsidR="0060011B" w:rsidRPr="00E43F08">
        <w:rPr>
          <w:rFonts w:eastAsia="Times New Roman" w:cs="Arial"/>
          <w:szCs w:val="32"/>
          <w:lang w:eastAsia="en-NZ"/>
        </w:rPr>
        <w:t xml:space="preserve">his information has been written by </w:t>
      </w:r>
      <w:r w:rsidR="00CF6E81">
        <w:rPr>
          <w:rFonts w:eastAsia="Times New Roman" w:cs="Arial"/>
          <w:szCs w:val="32"/>
          <w:lang w:eastAsia="en-NZ"/>
        </w:rPr>
        <w:t>Whaikaha – Ministry of Disabled People.</w:t>
      </w:r>
      <w:r w:rsidR="003B771D">
        <w:rPr>
          <w:rFonts w:eastAsia="Times New Roman" w:cs="Arial"/>
          <w:szCs w:val="32"/>
          <w:lang w:eastAsia="en-NZ"/>
        </w:rPr>
        <w:br/>
      </w:r>
    </w:p>
    <w:p w14:paraId="68599D43" w14:textId="77777777" w:rsidR="0060011B" w:rsidRPr="000104B1" w:rsidRDefault="0060011B" w:rsidP="0060011B">
      <w:pPr>
        <w:spacing w:after="120"/>
        <w:ind w:left="3402"/>
        <w:rPr>
          <w:rFonts w:eastAsia="Times New Roman" w:cs="Arial"/>
          <w:sz w:val="14"/>
          <w:szCs w:val="14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03296" behindDoc="1" locked="0" layoutInCell="1" allowOverlap="1" wp14:anchorId="3B564FCC" wp14:editId="4B066B29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0F2FA4A" w14:textId="77777777" w:rsidR="0060011B" w:rsidRPr="000104B1" w:rsidRDefault="0060011B" w:rsidP="0060011B">
      <w:pPr>
        <w:spacing w:after="120"/>
        <w:ind w:left="3402"/>
        <w:rPr>
          <w:rFonts w:eastAsia="Times New Roman" w:cs="Arial"/>
          <w:sz w:val="10"/>
          <w:szCs w:val="14"/>
          <w:lang w:eastAsia="en-NZ"/>
        </w:rPr>
      </w:pPr>
    </w:p>
    <w:p w14:paraId="1478D8C1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2272" behindDoc="0" locked="0" layoutInCell="1" allowOverlap="1" wp14:anchorId="2B7D2720" wp14:editId="5049F423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7B201EDB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A4CA0FC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96128" behindDoc="1" locked="0" layoutInCell="1" allowOverlap="1" wp14:anchorId="2EFDE5FA" wp14:editId="4027C04D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08C8ACE8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59DED17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669D56A8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3D1259ED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410AC59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0224" behindDoc="0" locked="0" layoutInCell="1" allowOverlap="1" wp14:anchorId="2740FBDC" wp14:editId="50091ECA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01248" behindDoc="0" locked="0" layoutInCell="1" allowOverlap="1" wp14:anchorId="5731D5A2" wp14:editId="08EF1CE7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0EB07E3E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23E7D4EF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FE0A873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38AAEC2A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032DD6E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Aho.</w:t>
      </w:r>
    </w:p>
    <w:p w14:paraId="0A657418" w14:textId="77777777" w:rsidR="0038069A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98176" behindDoc="0" locked="0" layoutInCell="1" allowOverlap="1" wp14:anchorId="2712BCFA" wp14:editId="58348483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BB6003" wp14:editId="71CC7113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86A1F" w14:textId="77777777" w:rsidR="0038069A" w:rsidRDefault="0038069A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BB6003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62686A1F" w14:textId="77777777" w:rsidR="0038069A" w:rsidRDefault="0038069A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38069A" w:rsidRPr="0060011B" w:rsidSect="00605211">
      <w:footerReference w:type="even" r:id="rId122"/>
      <w:footerReference w:type="default" r:id="rId12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2476"/>
        <w:left w:val="single" w:sz="24" w:space="24" w:color="532476"/>
        <w:bottom w:val="single" w:sz="24" w:space="24" w:color="532476"/>
        <w:right w:val="single" w:sz="24" w:space="24" w:color="532476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899EB" w16cex:dateUtc="2023-05-24T02:12:00Z"/>
  <w16cex:commentExtensible w16cex:durableId="28188E88" w16cex:dateUtc="2023-05-24T01:24:00Z"/>
  <w16cex:commentExtensible w16cex:durableId="28189553" w16cex:dateUtc="2023-05-24T01:53:00Z"/>
  <w16cex:commentExtensible w16cex:durableId="281896C0" w16cex:dateUtc="2023-05-24T01:59:00Z"/>
  <w16cex:commentExtensible w16cex:durableId="281897F7" w16cex:dateUtc="2023-05-24T02:04:00Z"/>
  <w16cex:commentExtensible w16cex:durableId="28189802" w16cex:dateUtc="2023-05-24T02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6511B0" w16cid:durableId="281899EB"/>
  <w16cid:commentId w16cid:paraId="7AB6CC80" w16cid:durableId="28188E88"/>
  <w16cid:commentId w16cid:paraId="39043C16" w16cid:durableId="28189553"/>
  <w16cid:commentId w16cid:paraId="52EE5B8F" w16cid:durableId="281896C0"/>
  <w16cid:commentId w16cid:paraId="65D30EFE" w16cid:durableId="281897F7"/>
  <w16cid:commentId w16cid:paraId="7CF3FF42" w16cid:durableId="2818980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9437D" w14:textId="77777777" w:rsidR="00607239" w:rsidRDefault="00607239">
      <w:pPr>
        <w:spacing w:line="240" w:lineRule="auto"/>
      </w:pPr>
      <w:r>
        <w:separator/>
      </w:r>
    </w:p>
  </w:endnote>
  <w:endnote w:type="continuationSeparator" w:id="0">
    <w:p w14:paraId="71BAD2F6" w14:textId="77777777" w:rsidR="00607239" w:rsidRDefault="006072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44649C" w14:textId="77777777" w:rsidR="0038069A" w:rsidRDefault="0038069A" w:rsidP="003806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D49866" w14:textId="77777777" w:rsidR="0038069A" w:rsidRDefault="0038069A" w:rsidP="0038069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FAC24B" w14:textId="77777777" w:rsidR="0038069A" w:rsidRPr="00AA03EC" w:rsidRDefault="0038069A" w:rsidP="0038069A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D35AB8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CFCB6ED" w14:textId="77777777" w:rsidR="0038069A" w:rsidRDefault="0038069A" w:rsidP="0038069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E290C" w14:textId="77777777" w:rsidR="00607239" w:rsidRDefault="00607239">
      <w:pPr>
        <w:spacing w:line="240" w:lineRule="auto"/>
      </w:pPr>
      <w:r>
        <w:separator/>
      </w:r>
    </w:p>
  </w:footnote>
  <w:footnote w:type="continuationSeparator" w:id="0">
    <w:p w14:paraId="405AFA5F" w14:textId="77777777" w:rsidR="00607239" w:rsidRDefault="006072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A3FB9"/>
    <w:multiLevelType w:val="hybridMultilevel"/>
    <w:tmpl w:val="C8AC1D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FE2"/>
    <w:multiLevelType w:val="hybridMultilevel"/>
    <w:tmpl w:val="2C0C160C"/>
    <w:lvl w:ilvl="0" w:tplc="08090001">
      <w:start w:val="1"/>
      <w:numFmt w:val="bullet"/>
      <w:lvlText w:val=""/>
      <w:lvlJc w:val="left"/>
      <w:pPr>
        <w:ind w:left="72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3" w:hanging="360"/>
      </w:pPr>
      <w:rPr>
        <w:rFonts w:ascii="Wingdings" w:hAnsi="Wingdings" w:hint="default"/>
      </w:rPr>
    </w:lvl>
  </w:abstractNum>
  <w:abstractNum w:abstractNumId="4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C728A"/>
    <w:multiLevelType w:val="hybridMultilevel"/>
    <w:tmpl w:val="F6CCA26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>
    <w:nsid w:val="0C5D010B"/>
    <w:multiLevelType w:val="hybridMultilevel"/>
    <w:tmpl w:val="1A8AA49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7">
    <w:nsid w:val="0D396DF8"/>
    <w:multiLevelType w:val="hybridMultilevel"/>
    <w:tmpl w:val="0D8E5D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B40AD"/>
    <w:multiLevelType w:val="hybridMultilevel"/>
    <w:tmpl w:val="FA9025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>
    <w:nsid w:val="1B5E0B71"/>
    <w:multiLevelType w:val="hybridMultilevel"/>
    <w:tmpl w:val="35C411A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1E21044B"/>
    <w:multiLevelType w:val="hybridMultilevel"/>
    <w:tmpl w:val="E6FAB7D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2">
    <w:nsid w:val="227C176B"/>
    <w:multiLevelType w:val="hybridMultilevel"/>
    <w:tmpl w:val="4182AA2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3584453C"/>
    <w:multiLevelType w:val="hybridMultilevel"/>
    <w:tmpl w:val="B996348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5">
    <w:nsid w:val="35CC13CF"/>
    <w:multiLevelType w:val="hybridMultilevel"/>
    <w:tmpl w:val="50EA7208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6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38A71C9B"/>
    <w:multiLevelType w:val="hybridMultilevel"/>
    <w:tmpl w:val="599075E8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8">
    <w:nsid w:val="39180440"/>
    <w:multiLevelType w:val="hybridMultilevel"/>
    <w:tmpl w:val="56521F1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39E12450"/>
    <w:multiLevelType w:val="hybridMultilevel"/>
    <w:tmpl w:val="82486FE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3C302C67"/>
    <w:multiLevelType w:val="hybridMultilevel"/>
    <w:tmpl w:val="6DC47FA8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1">
    <w:nsid w:val="3DFF2ACE"/>
    <w:multiLevelType w:val="hybridMultilevel"/>
    <w:tmpl w:val="B04E125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3E5D282E"/>
    <w:multiLevelType w:val="hybridMultilevel"/>
    <w:tmpl w:val="3E62B9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3EA62103"/>
    <w:multiLevelType w:val="hybridMultilevel"/>
    <w:tmpl w:val="5986C6D6"/>
    <w:lvl w:ilvl="0" w:tplc="08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24">
    <w:nsid w:val="461A107A"/>
    <w:multiLevelType w:val="hybridMultilevel"/>
    <w:tmpl w:val="ABFA053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>
    <w:nsid w:val="4663198E"/>
    <w:multiLevelType w:val="hybridMultilevel"/>
    <w:tmpl w:val="3F088998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6">
    <w:nsid w:val="4C621EFD"/>
    <w:multiLevelType w:val="hybridMultilevel"/>
    <w:tmpl w:val="096CD97E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7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D6205D"/>
    <w:multiLevelType w:val="hybridMultilevel"/>
    <w:tmpl w:val="50F8C684"/>
    <w:lvl w:ilvl="0" w:tplc="70CCE0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F9C7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761F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80B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AE3C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5E6D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60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728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E04B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53293"/>
    <w:multiLevelType w:val="hybridMultilevel"/>
    <w:tmpl w:val="F138B3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>
    <w:nsid w:val="550857C9"/>
    <w:multiLevelType w:val="hybridMultilevel"/>
    <w:tmpl w:val="17C42D3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2">
    <w:nsid w:val="57301F06"/>
    <w:multiLevelType w:val="hybridMultilevel"/>
    <w:tmpl w:val="C958B23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5B312D9E"/>
    <w:multiLevelType w:val="hybridMultilevel"/>
    <w:tmpl w:val="889A249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5B8961C7"/>
    <w:multiLevelType w:val="hybridMultilevel"/>
    <w:tmpl w:val="C4E64E8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>
    <w:nsid w:val="60126A54"/>
    <w:multiLevelType w:val="hybridMultilevel"/>
    <w:tmpl w:val="F2D225E0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36">
    <w:nsid w:val="634C26EC"/>
    <w:multiLevelType w:val="hybridMultilevel"/>
    <w:tmpl w:val="CFE4FB0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8">
    <w:nsid w:val="638E1545"/>
    <w:multiLevelType w:val="hybridMultilevel"/>
    <w:tmpl w:val="457C0B5A"/>
    <w:lvl w:ilvl="0" w:tplc="0809000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0" w:hanging="360"/>
      </w:pPr>
      <w:rPr>
        <w:rFonts w:ascii="Wingdings" w:hAnsi="Wingdings" w:hint="default"/>
      </w:rPr>
    </w:lvl>
  </w:abstractNum>
  <w:abstractNum w:abstractNumId="39">
    <w:nsid w:val="65C03C24"/>
    <w:multiLevelType w:val="hybridMultilevel"/>
    <w:tmpl w:val="F996978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>
    <w:nsid w:val="67127AE6"/>
    <w:multiLevelType w:val="hybridMultilevel"/>
    <w:tmpl w:val="2F66EBC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>
    <w:nsid w:val="69510D0A"/>
    <w:multiLevelType w:val="hybridMultilevel"/>
    <w:tmpl w:val="E0EA0552"/>
    <w:lvl w:ilvl="0" w:tplc="0CB24B2A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42">
    <w:nsid w:val="6B1E36CE"/>
    <w:multiLevelType w:val="hybridMultilevel"/>
    <w:tmpl w:val="9050CA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>
    <w:nsid w:val="6B3A57B9"/>
    <w:multiLevelType w:val="hybridMultilevel"/>
    <w:tmpl w:val="3F40FE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>
    <w:nsid w:val="6E935742"/>
    <w:multiLevelType w:val="hybridMultilevel"/>
    <w:tmpl w:val="5DBA17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5">
    <w:nsid w:val="773C0A7F"/>
    <w:multiLevelType w:val="hybridMultilevel"/>
    <w:tmpl w:val="A4F49B3C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3"/>
  </w:num>
  <w:num w:numId="2">
    <w:abstractNumId w:val="2"/>
  </w:num>
  <w:num w:numId="3">
    <w:abstractNumId w:val="31"/>
  </w:num>
  <w:num w:numId="4">
    <w:abstractNumId w:val="37"/>
  </w:num>
  <w:num w:numId="5">
    <w:abstractNumId w:val="16"/>
  </w:num>
  <w:num w:numId="6">
    <w:abstractNumId w:val="9"/>
  </w:num>
  <w:num w:numId="7">
    <w:abstractNumId w:val="4"/>
  </w:num>
  <w:num w:numId="8">
    <w:abstractNumId w:val="27"/>
  </w:num>
  <w:num w:numId="9">
    <w:abstractNumId w:val="0"/>
  </w:num>
  <w:num w:numId="10">
    <w:abstractNumId w:val="34"/>
  </w:num>
  <w:num w:numId="11">
    <w:abstractNumId w:val="33"/>
  </w:num>
  <w:num w:numId="12">
    <w:abstractNumId w:val="12"/>
  </w:num>
  <w:num w:numId="13">
    <w:abstractNumId w:val="18"/>
  </w:num>
  <w:num w:numId="14">
    <w:abstractNumId w:val="24"/>
  </w:num>
  <w:num w:numId="15">
    <w:abstractNumId w:val="39"/>
  </w:num>
  <w:num w:numId="16">
    <w:abstractNumId w:val="36"/>
  </w:num>
  <w:num w:numId="17">
    <w:abstractNumId w:val="19"/>
  </w:num>
  <w:num w:numId="18">
    <w:abstractNumId w:val="10"/>
  </w:num>
  <w:num w:numId="19">
    <w:abstractNumId w:val="3"/>
  </w:num>
  <w:num w:numId="20">
    <w:abstractNumId w:val="38"/>
  </w:num>
  <w:num w:numId="21">
    <w:abstractNumId w:val="23"/>
  </w:num>
  <w:num w:numId="22">
    <w:abstractNumId w:val="21"/>
  </w:num>
  <w:num w:numId="23">
    <w:abstractNumId w:val="40"/>
  </w:num>
  <w:num w:numId="24">
    <w:abstractNumId w:val="30"/>
  </w:num>
  <w:num w:numId="25">
    <w:abstractNumId w:val="5"/>
  </w:num>
  <w:num w:numId="26">
    <w:abstractNumId w:val="2"/>
  </w:num>
  <w:num w:numId="27">
    <w:abstractNumId w:val="28"/>
  </w:num>
  <w:num w:numId="28">
    <w:abstractNumId w:val="17"/>
  </w:num>
  <w:num w:numId="29">
    <w:abstractNumId w:val="41"/>
  </w:num>
  <w:num w:numId="30">
    <w:abstractNumId w:val="26"/>
  </w:num>
  <w:num w:numId="31">
    <w:abstractNumId w:val="11"/>
  </w:num>
  <w:num w:numId="32">
    <w:abstractNumId w:val="45"/>
  </w:num>
  <w:num w:numId="33">
    <w:abstractNumId w:val="35"/>
  </w:num>
  <w:num w:numId="34">
    <w:abstractNumId w:val="7"/>
  </w:num>
  <w:num w:numId="35">
    <w:abstractNumId w:val="25"/>
  </w:num>
  <w:num w:numId="36">
    <w:abstractNumId w:val="20"/>
  </w:num>
  <w:num w:numId="37">
    <w:abstractNumId w:val="15"/>
  </w:num>
  <w:num w:numId="38">
    <w:abstractNumId w:val="42"/>
  </w:num>
  <w:num w:numId="39">
    <w:abstractNumId w:val="43"/>
  </w:num>
  <w:num w:numId="40">
    <w:abstractNumId w:val="14"/>
  </w:num>
  <w:num w:numId="41">
    <w:abstractNumId w:val="22"/>
  </w:num>
  <w:num w:numId="42">
    <w:abstractNumId w:val="32"/>
  </w:num>
  <w:num w:numId="43">
    <w:abstractNumId w:val="44"/>
  </w:num>
  <w:num w:numId="44">
    <w:abstractNumId w:val="8"/>
  </w:num>
  <w:num w:numId="45">
    <w:abstractNumId w:val="1"/>
  </w:num>
  <w:num w:numId="46">
    <w:abstractNumId w:val="6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650"/>
    <w:rsid w:val="00002731"/>
    <w:rsid w:val="00002FA3"/>
    <w:rsid w:val="00005DB6"/>
    <w:rsid w:val="000064D2"/>
    <w:rsid w:val="00006784"/>
    <w:rsid w:val="00007559"/>
    <w:rsid w:val="00007C95"/>
    <w:rsid w:val="000104B1"/>
    <w:rsid w:val="000129FB"/>
    <w:rsid w:val="000227B4"/>
    <w:rsid w:val="00025AF8"/>
    <w:rsid w:val="0002610C"/>
    <w:rsid w:val="0003092A"/>
    <w:rsid w:val="00042341"/>
    <w:rsid w:val="0004501F"/>
    <w:rsid w:val="0004557B"/>
    <w:rsid w:val="00062F78"/>
    <w:rsid w:val="00063337"/>
    <w:rsid w:val="000650E2"/>
    <w:rsid w:val="0006598A"/>
    <w:rsid w:val="00067F1B"/>
    <w:rsid w:val="00070D8D"/>
    <w:rsid w:val="00080BF2"/>
    <w:rsid w:val="0009079F"/>
    <w:rsid w:val="000963DB"/>
    <w:rsid w:val="00096813"/>
    <w:rsid w:val="000A014A"/>
    <w:rsid w:val="000A1B66"/>
    <w:rsid w:val="000A21F5"/>
    <w:rsid w:val="000A35F6"/>
    <w:rsid w:val="000A3C46"/>
    <w:rsid w:val="000A67FE"/>
    <w:rsid w:val="000B707F"/>
    <w:rsid w:val="000C254A"/>
    <w:rsid w:val="000D5263"/>
    <w:rsid w:val="000D74B0"/>
    <w:rsid w:val="000E0664"/>
    <w:rsid w:val="0010716C"/>
    <w:rsid w:val="001150C0"/>
    <w:rsid w:val="00116AA9"/>
    <w:rsid w:val="001210E3"/>
    <w:rsid w:val="00122416"/>
    <w:rsid w:val="00124EA8"/>
    <w:rsid w:val="00135809"/>
    <w:rsid w:val="001414FE"/>
    <w:rsid w:val="00153AF6"/>
    <w:rsid w:val="00156AE5"/>
    <w:rsid w:val="00157431"/>
    <w:rsid w:val="00163CA8"/>
    <w:rsid w:val="0017240F"/>
    <w:rsid w:val="001733AA"/>
    <w:rsid w:val="001754F4"/>
    <w:rsid w:val="00176203"/>
    <w:rsid w:val="00183ECB"/>
    <w:rsid w:val="001B0B2B"/>
    <w:rsid w:val="001B4DD5"/>
    <w:rsid w:val="001C7985"/>
    <w:rsid w:val="001D223E"/>
    <w:rsid w:val="001D5F06"/>
    <w:rsid w:val="001E2343"/>
    <w:rsid w:val="001E3429"/>
    <w:rsid w:val="001E4A26"/>
    <w:rsid w:val="001E65F4"/>
    <w:rsid w:val="001F2EA7"/>
    <w:rsid w:val="00200E50"/>
    <w:rsid w:val="00201791"/>
    <w:rsid w:val="00211E35"/>
    <w:rsid w:val="00211FBE"/>
    <w:rsid w:val="00217A54"/>
    <w:rsid w:val="00224C58"/>
    <w:rsid w:val="00225BDA"/>
    <w:rsid w:val="00226F54"/>
    <w:rsid w:val="0023289C"/>
    <w:rsid w:val="002345D1"/>
    <w:rsid w:val="00261BF8"/>
    <w:rsid w:val="0026369D"/>
    <w:rsid w:val="00266B9F"/>
    <w:rsid w:val="002676FA"/>
    <w:rsid w:val="00276BC0"/>
    <w:rsid w:val="00284691"/>
    <w:rsid w:val="0028478D"/>
    <w:rsid w:val="00285552"/>
    <w:rsid w:val="0029666D"/>
    <w:rsid w:val="002D1A61"/>
    <w:rsid w:val="002D7807"/>
    <w:rsid w:val="002E4AEA"/>
    <w:rsid w:val="002E7114"/>
    <w:rsid w:val="002F0084"/>
    <w:rsid w:val="002F1C0C"/>
    <w:rsid w:val="002F3EB8"/>
    <w:rsid w:val="002F3F0F"/>
    <w:rsid w:val="002F5C82"/>
    <w:rsid w:val="00310E77"/>
    <w:rsid w:val="00314387"/>
    <w:rsid w:val="00315307"/>
    <w:rsid w:val="0031716A"/>
    <w:rsid w:val="00323EB3"/>
    <w:rsid w:val="003325A4"/>
    <w:rsid w:val="00342B97"/>
    <w:rsid w:val="00345E56"/>
    <w:rsid w:val="0035020C"/>
    <w:rsid w:val="003507B8"/>
    <w:rsid w:val="00353C48"/>
    <w:rsid w:val="003555B1"/>
    <w:rsid w:val="003659FA"/>
    <w:rsid w:val="0036671D"/>
    <w:rsid w:val="00366FEF"/>
    <w:rsid w:val="003676F4"/>
    <w:rsid w:val="00371C85"/>
    <w:rsid w:val="0038069A"/>
    <w:rsid w:val="00381B42"/>
    <w:rsid w:val="00383457"/>
    <w:rsid w:val="00384460"/>
    <w:rsid w:val="00384749"/>
    <w:rsid w:val="00394E57"/>
    <w:rsid w:val="003A06B0"/>
    <w:rsid w:val="003A0E53"/>
    <w:rsid w:val="003B083B"/>
    <w:rsid w:val="003B2D56"/>
    <w:rsid w:val="003B4B68"/>
    <w:rsid w:val="003B771D"/>
    <w:rsid w:val="003C19BF"/>
    <w:rsid w:val="003C261C"/>
    <w:rsid w:val="003C266F"/>
    <w:rsid w:val="003C5F9B"/>
    <w:rsid w:val="003D0320"/>
    <w:rsid w:val="003D73F2"/>
    <w:rsid w:val="003F07F7"/>
    <w:rsid w:val="003F24B1"/>
    <w:rsid w:val="003F3D45"/>
    <w:rsid w:val="003F5628"/>
    <w:rsid w:val="00404311"/>
    <w:rsid w:val="00405646"/>
    <w:rsid w:val="00406D96"/>
    <w:rsid w:val="00410088"/>
    <w:rsid w:val="00412FA0"/>
    <w:rsid w:val="00415F43"/>
    <w:rsid w:val="00425516"/>
    <w:rsid w:val="00430BEE"/>
    <w:rsid w:val="00433A3F"/>
    <w:rsid w:val="004356F3"/>
    <w:rsid w:val="004417E5"/>
    <w:rsid w:val="0044181F"/>
    <w:rsid w:val="00442595"/>
    <w:rsid w:val="00452576"/>
    <w:rsid w:val="00452CE7"/>
    <w:rsid w:val="004535B5"/>
    <w:rsid w:val="004567B0"/>
    <w:rsid w:val="00481CCD"/>
    <w:rsid w:val="00483BB3"/>
    <w:rsid w:val="004871FF"/>
    <w:rsid w:val="00487B6F"/>
    <w:rsid w:val="004A176F"/>
    <w:rsid w:val="004B3019"/>
    <w:rsid w:val="004D3EEB"/>
    <w:rsid w:val="004D5482"/>
    <w:rsid w:val="004F2170"/>
    <w:rsid w:val="004F373E"/>
    <w:rsid w:val="004F56C0"/>
    <w:rsid w:val="00503AD5"/>
    <w:rsid w:val="00503D02"/>
    <w:rsid w:val="00511834"/>
    <w:rsid w:val="00520C3B"/>
    <w:rsid w:val="00521C38"/>
    <w:rsid w:val="00524937"/>
    <w:rsid w:val="00533256"/>
    <w:rsid w:val="005378A7"/>
    <w:rsid w:val="0054361A"/>
    <w:rsid w:val="00546F14"/>
    <w:rsid w:val="005501ED"/>
    <w:rsid w:val="00555E32"/>
    <w:rsid w:val="00557B40"/>
    <w:rsid w:val="00560D34"/>
    <w:rsid w:val="00565663"/>
    <w:rsid w:val="00570380"/>
    <w:rsid w:val="0057279E"/>
    <w:rsid w:val="0059697D"/>
    <w:rsid w:val="005A6A33"/>
    <w:rsid w:val="005B3344"/>
    <w:rsid w:val="005B3943"/>
    <w:rsid w:val="005C7203"/>
    <w:rsid w:val="005D2A45"/>
    <w:rsid w:val="005F41E2"/>
    <w:rsid w:val="0060011B"/>
    <w:rsid w:val="00605211"/>
    <w:rsid w:val="00607239"/>
    <w:rsid w:val="00613379"/>
    <w:rsid w:val="00613F6A"/>
    <w:rsid w:val="006253FF"/>
    <w:rsid w:val="006324D9"/>
    <w:rsid w:val="0063322C"/>
    <w:rsid w:val="00640521"/>
    <w:rsid w:val="00641BAB"/>
    <w:rsid w:val="00642759"/>
    <w:rsid w:val="0064667B"/>
    <w:rsid w:val="00651100"/>
    <w:rsid w:val="00657C78"/>
    <w:rsid w:val="00657E26"/>
    <w:rsid w:val="00664C92"/>
    <w:rsid w:val="006717EC"/>
    <w:rsid w:val="006813D2"/>
    <w:rsid w:val="00681B1D"/>
    <w:rsid w:val="006834ED"/>
    <w:rsid w:val="00684013"/>
    <w:rsid w:val="00693FF0"/>
    <w:rsid w:val="00696B58"/>
    <w:rsid w:val="006A14F8"/>
    <w:rsid w:val="006B20B1"/>
    <w:rsid w:val="006B45FC"/>
    <w:rsid w:val="006C5C26"/>
    <w:rsid w:val="006D12ED"/>
    <w:rsid w:val="006D2CAC"/>
    <w:rsid w:val="006D3430"/>
    <w:rsid w:val="006D71A1"/>
    <w:rsid w:val="006E050D"/>
    <w:rsid w:val="006E17ED"/>
    <w:rsid w:val="006E5B02"/>
    <w:rsid w:val="006F59E0"/>
    <w:rsid w:val="006F7164"/>
    <w:rsid w:val="0070583D"/>
    <w:rsid w:val="00705CA3"/>
    <w:rsid w:val="00711B07"/>
    <w:rsid w:val="00713AE8"/>
    <w:rsid w:val="00720736"/>
    <w:rsid w:val="007217BA"/>
    <w:rsid w:val="00723357"/>
    <w:rsid w:val="00736E4E"/>
    <w:rsid w:val="00740E8C"/>
    <w:rsid w:val="00744007"/>
    <w:rsid w:val="00744C59"/>
    <w:rsid w:val="00752DF1"/>
    <w:rsid w:val="00754007"/>
    <w:rsid w:val="00756342"/>
    <w:rsid w:val="00761E32"/>
    <w:rsid w:val="007630AF"/>
    <w:rsid w:val="00764DC3"/>
    <w:rsid w:val="0077383C"/>
    <w:rsid w:val="0077736E"/>
    <w:rsid w:val="007778EA"/>
    <w:rsid w:val="00781C5F"/>
    <w:rsid w:val="007829EC"/>
    <w:rsid w:val="00786B53"/>
    <w:rsid w:val="00787487"/>
    <w:rsid w:val="00794A47"/>
    <w:rsid w:val="00797ACE"/>
    <w:rsid w:val="007A2B7F"/>
    <w:rsid w:val="007B5D36"/>
    <w:rsid w:val="007B7AF1"/>
    <w:rsid w:val="007C241E"/>
    <w:rsid w:val="007C7764"/>
    <w:rsid w:val="007D215F"/>
    <w:rsid w:val="007D2735"/>
    <w:rsid w:val="007E10A7"/>
    <w:rsid w:val="007E35CC"/>
    <w:rsid w:val="007E661E"/>
    <w:rsid w:val="007E7233"/>
    <w:rsid w:val="007F0A60"/>
    <w:rsid w:val="007F602B"/>
    <w:rsid w:val="008024C2"/>
    <w:rsid w:val="008104FE"/>
    <w:rsid w:val="008143D3"/>
    <w:rsid w:val="00835DED"/>
    <w:rsid w:val="00837716"/>
    <w:rsid w:val="00840E1C"/>
    <w:rsid w:val="00842BE8"/>
    <w:rsid w:val="008446BA"/>
    <w:rsid w:val="008505DD"/>
    <w:rsid w:val="008510CB"/>
    <w:rsid w:val="008625B5"/>
    <w:rsid w:val="00863D53"/>
    <w:rsid w:val="00866ABC"/>
    <w:rsid w:val="008848CB"/>
    <w:rsid w:val="00887F23"/>
    <w:rsid w:val="008934BB"/>
    <w:rsid w:val="008A75D7"/>
    <w:rsid w:val="008A7A5B"/>
    <w:rsid w:val="008B0EF0"/>
    <w:rsid w:val="008B29D3"/>
    <w:rsid w:val="008B339C"/>
    <w:rsid w:val="008C51E7"/>
    <w:rsid w:val="008D1626"/>
    <w:rsid w:val="008D437D"/>
    <w:rsid w:val="008D64BC"/>
    <w:rsid w:val="008E3650"/>
    <w:rsid w:val="008E7E32"/>
    <w:rsid w:val="008F1699"/>
    <w:rsid w:val="009052F8"/>
    <w:rsid w:val="0092614C"/>
    <w:rsid w:val="00931584"/>
    <w:rsid w:val="00935399"/>
    <w:rsid w:val="00940212"/>
    <w:rsid w:val="009411B0"/>
    <w:rsid w:val="0094516C"/>
    <w:rsid w:val="00963E9D"/>
    <w:rsid w:val="00972014"/>
    <w:rsid w:val="0098180B"/>
    <w:rsid w:val="00981A02"/>
    <w:rsid w:val="00985381"/>
    <w:rsid w:val="00994AEF"/>
    <w:rsid w:val="009A21A6"/>
    <w:rsid w:val="009A3ECE"/>
    <w:rsid w:val="009A43B3"/>
    <w:rsid w:val="009A75EF"/>
    <w:rsid w:val="009B0021"/>
    <w:rsid w:val="009B20BB"/>
    <w:rsid w:val="009B245D"/>
    <w:rsid w:val="009C0541"/>
    <w:rsid w:val="009C4886"/>
    <w:rsid w:val="009C7080"/>
    <w:rsid w:val="009E7CBC"/>
    <w:rsid w:val="009F14DA"/>
    <w:rsid w:val="009F4F62"/>
    <w:rsid w:val="009F6E45"/>
    <w:rsid w:val="00A0278F"/>
    <w:rsid w:val="00A12915"/>
    <w:rsid w:val="00A40BF3"/>
    <w:rsid w:val="00A6158E"/>
    <w:rsid w:val="00A71E6C"/>
    <w:rsid w:val="00A8240C"/>
    <w:rsid w:val="00A95061"/>
    <w:rsid w:val="00AA3510"/>
    <w:rsid w:val="00AB10CA"/>
    <w:rsid w:val="00AB6498"/>
    <w:rsid w:val="00AD300F"/>
    <w:rsid w:val="00AD4583"/>
    <w:rsid w:val="00AE1EDB"/>
    <w:rsid w:val="00AE6683"/>
    <w:rsid w:val="00B14E57"/>
    <w:rsid w:val="00B21CE0"/>
    <w:rsid w:val="00B26D75"/>
    <w:rsid w:val="00B30136"/>
    <w:rsid w:val="00B349C9"/>
    <w:rsid w:val="00B36028"/>
    <w:rsid w:val="00B43B00"/>
    <w:rsid w:val="00B44EE3"/>
    <w:rsid w:val="00B4776C"/>
    <w:rsid w:val="00B63085"/>
    <w:rsid w:val="00B76162"/>
    <w:rsid w:val="00B81A2E"/>
    <w:rsid w:val="00B97611"/>
    <w:rsid w:val="00BB1036"/>
    <w:rsid w:val="00BC1CF4"/>
    <w:rsid w:val="00BC4DD7"/>
    <w:rsid w:val="00BC575F"/>
    <w:rsid w:val="00BC7E04"/>
    <w:rsid w:val="00BD34B6"/>
    <w:rsid w:val="00BD3A33"/>
    <w:rsid w:val="00BE2401"/>
    <w:rsid w:val="00BE4A59"/>
    <w:rsid w:val="00BE67BD"/>
    <w:rsid w:val="00BF51FE"/>
    <w:rsid w:val="00BF5DDC"/>
    <w:rsid w:val="00C00C67"/>
    <w:rsid w:val="00C26957"/>
    <w:rsid w:val="00C27024"/>
    <w:rsid w:val="00C43202"/>
    <w:rsid w:val="00C43A09"/>
    <w:rsid w:val="00C4459A"/>
    <w:rsid w:val="00C475D6"/>
    <w:rsid w:val="00C5011E"/>
    <w:rsid w:val="00C52835"/>
    <w:rsid w:val="00C657C6"/>
    <w:rsid w:val="00C75BEB"/>
    <w:rsid w:val="00C83C95"/>
    <w:rsid w:val="00C9265A"/>
    <w:rsid w:val="00C93E8C"/>
    <w:rsid w:val="00CA3C8F"/>
    <w:rsid w:val="00CA65A3"/>
    <w:rsid w:val="00CB1B8E"/>
    <w:rsid w:val="00CC3E81"/>
    <w:rsid w:val="00CD251E"/>
    <w:rsid w:val="00CD28C2"/>
    <w:rsid w:val="00CD2E6D"/>
    <w:rsid w:val="00CD4D2D"/>
    <w:rsid w:val="00CD79DF"/>
    <w:rsid w:val="00CE2055"/>
    <w:rsid w:val="00CE5C94"/>
    <w:rsid w:val="00CF6E81"/>
    <w:rsid w:val="00D007A1"/>
    <w:rsid w:val="00D01F55"/>
    <w:rsid w:val="00D0397C"/>
    <w:rsid w:val="00D05051"/>
    <w:rsid w:val="00D116F2"/>
    <w:rsid w:val="00D155C3"/>
    <w:rsid w:val="00D15858"/>
    <w:rsid w:val="00D22C65"/>
    <w:rsid w:val="00D22D01"/>
    <w:rsid w:val="00D3095A"/>
    <w:rsid w:val="00D35AB8"/>
    <w:rsid w:val="00D37383"/>
    <w:rsid w:val="00D42FC4"/>
    <w:rsid w:val="00D51063"/>
    <w:rsid w:val="00D57475"/>
    <w:rsid w:val="00D57DEC"/>
    <w:rsid w:val="00D652D9"/>
    <w:rsid w:val="00D65E5D"/>
    <w:rsid w:val="00D67451"/>
    <w:rsid w:val="00D852B6"/>
    <w:rsid w:val="00D92E77"/>
    <w:rsid w:val="00D93EFD"/>
    <w:rsid w:val="00DB7ADD"/>
    <w:rsid w:val="00DC3668"/>
    <w:rsid w:val="00DC5709"/>
    <w:rsid w:val="00DC5D2A"/>
    <w:rsid w:val="00DD2D59"/>
    <w:rsid w:val="00DD722B"/>
    <w:rsid w:val="00DD79B4"/>
    <w:rsid w:val="00DE6796"/>
    <w:rsid w:val="00DE7CDD"/>
    <w:rsid w:val="00DF0E0F"/>
    <w:rsid w:val="00DF267A"/>
    <w:rsid w:val="00DF2E18"/>
    <w:rsid w:val="00DF63B0"/>
    <w:rsid w:val="00DF7478"/>
    <w:rsid w:val="00E11C80"/>
    <w:rsid w:val="00E14447"/>
    <w:rsid w:val="00E17BF8"/>
    <w:rsid w:val="00E20753"/>
    <w:rsid w:val="00E25EA4"/>
    <w:rsid w:val="00E2721A"/>
    <w:rsid w:val="00E30DB9"/>
    <w:rsid w:val="00E3270E"/>
    <w:rsid w:val="00E35441"/>
    <w:rsid w:val="00E40E77"/>
    <w:rsid w:val="00E44732"/>
    <w:rsid w:val="00E56C95"/>
    <w:rsid w:val="00E607B8"/>
    <w:rsid w:val="00E623EC"/>
    <w:rsid w:val="00E70E61"/>
    <w:rsid w:val="00E73DE3"/>
    <w:rsid w:val="00E86371"/>
    <w:rsid w:val="00E903E1"/>
    <w:rsid w:val="00E95A97"/>
    <w:rsid w:val="00E9700D"/>
    <w:rsid w:val="00E97DFA"/>
    <w:rsid w:val="00EA0E65"/>
    <w:rsid w:val="00EA47F3"/>
    <w:rsid w:val="00EA49E8"/>
    <w:rsid w:val="00EA567F"/>
    <w:rsid w:val="00EA5714"/>
    <w:rsid w:val="00EA67A6"/>
    <w:rsid w:val="00EA680F"/>
    <w:rsid w:val="00EA732A"/>
    <w:rsid w:val="00EA7F63"/>
    <w:rsid w:val="00EC02AC"/>
    <w:rsid w:val="00EC0B82"/>
    <w:rsid w:val="00EC670B"/>
    <w:rsid w:val="00ED0E64"/>
    <w:rsid w:val="00ED2FE3"/>
    <w:rsid w:val="00ED7F94"/>
    <w:rsid w:val="00EF2C41"/>
    <w:rsid w:val="00EF4A04"/>
    <w:rsid w:val="00F0176E"/>
    <w:rsid w:val="00F127E0"/>
    <w:rsid w:val="00F20653"/>
    <w:rsid w:val="00F20BCC"/>
    <w:rsid w:val="00F22B9F"/>
    <w:rsid w:val="00F30EF4"/>
    <w:rsid w:val="00F34D9B"/>
    <w:rsid w:val="00F34EEC"/>
    <w:rsid w:val="00F3587A"/>
    <w:rsid w:val="00F52414"/>
    <w:rsid w:val="00F65D76"/>
    <w:rsid w:val="00F67570"/>
    <w:rsid w:val="00F72E5D"/>
    <w:rsid w:val="00F72F56"/>
    <w:rsid w:val="00F87859"/>
    <w:rsid w:val="00FA41F7"/>
    <w:rsid w:val="00FA65BD"/>
    <w:rsid w:val="00FA6F0D"/>
    <w:rsid w:val="00FB50A4"/>
    <w:rsid w:val="00FB6C44"/>
    <w:rsid w:val="00FD1FDB"/>
    <w:rsid w:val="00FD73FE"/>
    <w:rsid w:val="00FE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E9880"/>
  <w15:chartTrackingRefBased/>
  <w15:docId w15:val="{8FB02604-6F7F-4180-8C5A-1D4D39CF1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BE67BD"/>
    <w:pPr>
      <w:keepNext/>
      <w:keepLines/>
      <w:widowControl w:val="0"/>
      <w:pBdr>
        <w:top w:val="single" w:sz="18" w:space="10" w:color="532476"/>
        <w:left w:val="single" w:sz="18" w:space="4" w:color="532476"/>
        <w:bottom w:val="single" w:sz="18" w:space="0" w:color="532476"/>
        <w:right w:val="single" w:sz="18" w:space="4" w:color="532476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E67B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  <w:pPr>
      <w:ind w:left="4253"/>
    </w:p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3F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9666D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6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61A"/>
    <w:rPr>
      <w:rFonts w:ascii="Segoe UI" w:eastAsiaTheme="minorEastAsia" w:hAnsi="Segoe UI" w:cs="Segoe UI"/>
      <w:sz w:val="18"/>
      <w:szCs w:val="18"/>
      <w:lang w:val="en-AU"/>
    </w:rPr>
  </w:style>
  <w:style w:type="character" w:customStyle="1" w:styleId="normaltextrun">
    <w:name w:val="normaltextrun"/>
    <w:basedOn w:val="DefaultParagraphFont"/>
    <w:rsid w:val="008104FE"/>
  </w:style>
  <w:style w:type="paragraph" w:customStyle="1" w:styleId="xmsonormal">
    <w:name w:val="x_msonormal"/>
    <w:basedOn w:val="Normal"/>
    <w:rsid w:val="009C708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xui-provider">
    <w:name w:val="x_ui-provider"/>
    <w:basedOn w:val="DefaultParagraphFont"/>
    <w:rsid w:val="009C7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6.pn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69.png"/><Relationship Id="rId89" Type="http://schemas.openxmlformats.org/officeDocument/2006/relationships/image" Target="media/image74.jpeg"/><Relationship Id="rId112" Type="http://schemas.openxmlformats.org/officeDocument/2006/relationships/image" Target="media/image93.jpeg"/><Relationship Id="rId16" Type="http://schemas.openxmlformats.org/officeDocument/2006/relationships/image" Target="media/image10.png"/><Relationship Id="rId107" Type="http://schemas.openxmlformats.org/officeDocument/2006/relationships/image" Target="media/image89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74" Type="http://schemas.openxmlformats.org/officeDocument/2006/relationships/image" Target="media/image60.jpeg"/><Relationship Id="rId79" Type="http://schemas.openxmlformats.org/officeDocument/2006/relationships/image" Target="media/image64.png"/><Relationship Id="rId102" Type="http://schemas.openxmlformats.org/officeDocument/2006/relationships/hyperlink" Target="http://www.whaikaha.govt.nz/about-us/policy-strategies-and-action-plans/my-home-my-choice" TargetMode="External"/><Relationship Id="rId123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hyperlink" Target="https://bit.ly/3M06fRm" TargetMode="External"/><Relationship Id="rId95" Type="http://schemas.openxmlformats.org/officeDocument/2006/relationships/image" Target="media/image7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yperlink" Target="http://www.whaikaha.govt.nz/about-us/policy-strategies-and-action-plans/my-home-my-choice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image" Target="media/image570.png"/><Relationship Id="rId100" Type="http://schemas.openxmlformats.org/officeDocument/2006/relationships/image" Target="media/image83.jpeg"/><Relationship Id="rId105" Type="http://schemas.openxmlformats.org/officeDocument/2006/relationships/image" Target="media/image87.jpg"/><Relationship Id="rId113" Type="http://schemas.openxmlformats.org/officeDocument/2006/relationships/image" Target="media/image90.jpeg"/><Relationship Id="rId118" Type="http://schemas.openxmlformats.org/officeDocument/2006/relationships/image" Target="media/image97.jpeg"/><Relationship Id="rId126" Type="http://schemas.microsoft.com/office/2018/08/relationships/commentsExtensible" Target="commentsExtensible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5.jpeg"/><Relationship Id="rId85" Type="http://schemas.openxmlformats.org/officeDocument/2006/relationships/image" Target="media/image70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5.jpg"/><Relationship Id="rId124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2.jpeg"/><Relationship Id="rId83" Type="http://schemas.openxmlformats.org/officeDocument/2006/relationships/image" Target="media/image68.png"/><Relationship Id="rId88" Type="http://schemas.openxmlformats.org/officeDocument/2006/relationships/image" Target="media/image73.jpeg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11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6" Type="http://schemas.openxmlformats.org/officeDocument/2006/relationships/image" Target="media/image88.jpg"/><Relationship Id="rId114" Type="http://schemas.openxmlformats.org/officeDocument/2006/relationships/image" Target="media/image91.jpeg"/><Relationship Id="rId119" Type="http://schemas.openxmlformats.org/officeDocument/2006/relationships/image" Target="media/image98.png"/><Relationship Id="rId127" Type="http://schemas.microsoft.com/office/2016/09/relationships/commentsIds" Target="commentsIds.xml"/><Relationship Id="rId10" Type="http://schemas.openxmlformats.org/officeDocument/2006/relationships/image" Target="media/image4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59.png"/><Relationship Id="rId78" Type="http://schemas.openxmlformats.org/officeDocument/2006/relationships/image" Target="media/image580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8.png"/><Relationship Id="rId109" Type="http://schemas.openxmlformats.org/officeDocument/2006/relationships/image" Target="media/image91.pn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0.jpeg"/><Relationship Id="rId104" Type="http://schemas.openxmlformats.org/officeDocument/2006/relationships/image" Target="media/image86.png"/><Relationship Id="rId120" Type="http://schemas.openxmlformats.org/officeDocument/2006/relationships/image" Target="media/image99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hyperlink" Target="http://www.whaikaha.govt.nz/assets/About-us/My-Home-My-Choice/My-Home-My-Choice-steering-group-nomination-form.docx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8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2.png"/><Relationship Id="rId110" Type="http://schemas.openxmlformats.org/officeDocument/2006/relationships/image" Target="media/image87.png"/><Relationship Id="rId115" Type="http://schemas.openxmlformats.org/officeDocument/2006/relationships/image" Target="media/image94.png"/><Relationship Id="rId61" Type="http://schemas.openxmlformats.org/officeDocument/2006/relationships/image" Target="media/image50.jpeg"/><Relationship Id="rId82" Type="http://schemas.openxmlformats.org/officeDocument/2006/relationships/image" Target="media/image6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ocuments\Aamina\People%20First%20NZ\Easy%20Read%20Template%20(March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(March 2023)</Template>
  <TotalTime>253</TotalTime>
  <Pages>23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Microsoft account</cp:lastModifiedBy>
  <cp:revision>18</cp:revision>
  <cp:lastPrinted>2023-05-29T00:50:00Z</cp:lastPrinted>
  <dcterms:created xsi:type="dcterms:W3CDTF">2023-05-24T01:15:00Z</dcterms:created>
  <dcterms:modified xsi:type="dcterms:W3CDTF">2023-05-29T03:05:00Z</dcterms:modified>
</cp:coreProperties>
</file>